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64FD4" w14:textId="77777777" w:rsidR="00952F7D" w:rsidRDefault="005526B1" w:rsidP="00A602AF">
      <w:pPr>
        <w:pStyle w:val="GraphicAnchor"/>
      </w:pPr>
      <w:r w:rsidRPr="00E44B70">
        <w:rPr>
          <w:noProof/>
          <w:lang w:val="en-AU" w:eastAsia="en-AU"/>
        </w:rPr>
        <w:drawing>
          <wp:anchor distT="0" distB="0" distL="114300" distR="114300" simplePos="0" relativeHeight="251658240" behindDoc="1" locked="1" layoutInCell="1" allowOverlap="1" wp14:anchorId="4E95B4A7" wp14:editId="604049C0">
            <wp:simplePos x="0" y="0"/>
            <wp:positionH relativeFrom="margin">
              <wp:posOffset>-466090</wp:posOffset>
            </wp:positionH>
            <wp:positionV relativeFrom="paragraph">
              <wp:posOffset>0</wp:posOffset>
            </wp:positionV>
            <wp:extent cx="6848856" cy="9134856"/>
            <wp:effectExtent l="0" t="0" r="9525" b="0"/>
            <wp:wrapNone/>
            <wp:docPr id="4" name="Pictur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856" cy="9134856"/>
                    </a:xfrm>
                    <a:prstGeom prst="rect">
                      <a:avLst/>
                    </a:prstGeom>
                  </pic:spPr>
                </pic:pic>
              </a:graphicData>
            </a:graphic>
            <wp14:sizeRelH relativeFrom="page">
              <wp14:pctWidth>0</wp14:pctWidth>
            </wp14:sizeRelH>
            <wp14:sizeRelV relativeFrom="page">
              <wp14:pctHeight>0</wp14:pctHeight>
            </wp14:sizeRelV>
          </wp:anchor>
        </w:drawing>
      </w:r>
      <w:r w:rsidRPr="00E44B70">
        <w:rPr>
          <w:noProof/>
          <w:lang w:val="en-AU" w:eastAsia="en-AU"/>
        </w:rPr>
        <mc:AlternateContent>
          <mc:Choice Requires="wps">
            <w:drawing>
              <wp:anchor distT="0" distB="0" distL="114300" distR="114300" simplePos="0" relativeHeight="251658241" behindDoc="1" locked="0" layoutInCell="1" allowOverlap="1" wp14:anchorId="1D5A37D9" wp14:editId="291D454B">
                <wp:simplePos x="0" y="0"/>
                <wp:positionH relativeFrom="column">
                  <wp:posOffset>-466090</wp:posOffset>
                </wp:positionH>
                <wp:positionV relativeFrom="paragraph">
                  <wp:posOffset>2509520</wp:posOffset>
                </wp:positionV>
                <wp:extent cx="5735320" cy="6426200"/>
                <wp:effectExtent l="0" t="0" r="0" b="0"/>
                <wp:wrapNone/>
                <wp:docPr id="2" name="Shape"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76D1D15E" id="Shape" o:spid="_x0000_s1026" alt="Decorative" style="position:absolute;margin-left:-36.7pt;margin-top:197.6pt;width:451.6pt;height:50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" path="m,l21600,14168r,7432l,21600,,xe" fillcolor="#e2b80f [3204]" stroked="f" strokeweight="1pt">
                <v:stroke miterlimit="4" joinstyle="miter"/>
                <v:path arrowok="t" o:extrusionok="f" o:connecttype="custom" o:connectlocs="2867660,3213100;2867660,3213100;2867660,3213100;2867660,3213100" o:connectangles="0,90,180,270"/>
              </v:shape>
            </w:pict>
          </mc:Fallback>
        </mc:AlternateContent>
      </w:r>
    </w:p>
    <w:tbl>
      <w:tblPr>
        <w:tblW w:w="0" w:type="auto"/>
        <w:tblLayout w:type="fixed"/>
        <w:tblLook w:val="0600" w:firstRow="0" w:lastRow="0" w:firstColumn="0" w:lastColumn="0" w:noHBand="1" w:noVBand="1"/>
      </w:tblPr>
      <w:tblGrid>
        <w:gridCol w:w="4675"/>
        <w:gridCol w:w="4675"/>
      </w:tblGrid>
      <w:tr w:rsidR="00A602AF" w14:paraId="0E9F433B" w14:textId="77777777" w:rsidTr="00F55AB1">
        <w:trPr>
          <w:trHeight w:val="2341"/>
        </w:trPr>
        <w:tc>
          <w:tcPr>
            <w:tcW w:w="9350" w:type="dxa"/>
            <w:gridSpan w:val="2"/>
            <w:vAlign w:val="center"/>
          </w:tcPr>
          <w:p w14:paraId="7F417E82" w14:textId="182B5407" w:rsidR="00A602AF" w:rsidRPr="00A602AF" w:rsidRDefault="001E6E16" w:rsidP="00F55AB1">
            <w:pPr>
              <w:pStyle w:val="Heading1"/>
            </w:pPr>
            <w:r>
              <w:t>Gravity Method</w:t>
            </w:r>
          </w:p>
        </w:tc>
      </w:tr>
      <w:tr w:rsidR="0068475B" w14:paraId="5D7F6181" w14:textId="77777777" w:rsidTr="0068475B">
        <w:trPr>
          <w:trHeight w:val="3108"/>
        </w:trPr>
        <w:tc>
          <w:tcPr>
            <w:tcW w:w="4675" w:type="dxa"/>
            <w:vAlign w:val="center"/>
          </w:tcPr>
          <w:p w14:paraId="0EE2E79B" w14:textId="77777777" w:rsidR="0068475B" w:rsidRDefault="0068475B" w:rsidP="00F55AB1"/>
        </w:tc>
        <w:tc>
          <w:tcPr>
            <w:tcW w:w="4675" w:type="dxa"/>
            <w:vMerge w:val="restart"/>
          </w:tcPr>
          <w:p w14:paraId="31DBEF7D" w14:textId="77777777" w:rsidR="0068475B" w:rsidRDefault="0068475B"/>
        </w:tc>
      </w:tr>
      <w:tr w:rsidR="0068475B" w14:paraId="0BC1539D" w14:textId="77777777" w:rsidTr="00052357">
        <w:trPr>
          <w:trHeight w:val="2441"/>
        </w:trPr>
        <w:sdt>
          <w:sdtPr>
            <w:id w:val="-1259679674"/>
            <w:placeholder>
              <w:docPart w:val="1051252B666849E385523CA0450EB91D"/>
            </w:placeholder>
            <w:showingPlcHdr/>
            <w15:appearance w15:val="hidden"/>
          </w:sdtPr>
          <w:sdtContent>
            <w:tc>
              <w:tcPr>
                <w:tcW w:w="4675" w:type="dxa"/>
                <w:vAlign w:val="bottom"/>
              </w:tcPr>
              <w:p w14:paraId="7ACC7C8F" w14:textId="77777777" w:rsidR="00052357" w:rsidRPr="0068475B" w:rsidRDefault="00052357" w:rsidP="00052357">
                <w:pPr>
                  <w:pStyle w:val="Logotext"/>
                </w:pPr>
                <w:r w:rsidRPr="0068475B">
                  <w:t xml:space="preserve">COMPANY </w:t>
                </w:r>
              </w:p>
              <w:p w14:paraId="11D36CF8" w14:textId="77777777" w:rsidR="0068475B" w:rsidRPr="00E44B70" w:rsidRDefault="00052357" w:rsidP="00052357">
                <w:pPr>
                  <w:pStyle w:val="Logotext"/>
                </w:pPr>
                <w:r w:rsidRPr="0068475B">
                  <w:t>LOGO</w:t>
                </w:r>
                <w:r>
                  <w:t xml:space="preserve"> HERE</w:t>
                </w:r>
              </w:p>
            </w:tc>
          </w:sdtContent>
        </w:sdt>
        <w:tc>
          <w:tcPr>
            <w:tcW w:w="4675" w:type="dxa"/>
            <w:vMerge/>
          </w:tcPr>
          <w:p w14:paraId="770812AC" w14:textId="77777777" w:rsidR="0068475B" w:rsidRDefault="0068475B"/>
        </w:tc>
      </w:tr>
      <w:tr w:rsidR="0068475B" w14:paraId="363A5ABA" w14:textId="77777777" w:rsidTr="0068475B">
        <w:trPr>
          <w:trHeight w:val="3319"/>
        </w:trPr>
        <w:tc>
          <w:tcPr>
            <w:tcW w:w="4675" w:type="dxa"/>
            <w:vAlign w:val="center"/>
          </w:tcPr>
          <w:p w14:paraId="12B15CB8" w14:textId="77777777" w:rsidR="0068475B" w:rsidRPr="00E44B70" w:rsidRDefault="0068475B" w:rsidP="00F55AB1">
            <w:pPr>
              <w:rPr>
                <w:noProof/>
                <w:lang w:val="en-AU" w:eastAsia="en-AU"/>
              </w:rPr>
            </w:pPr>
          </w:p>
        </w:tc>
        <w:tc>
          <w:tcPr>
            <w:tcW w:w="4675" w:type="dxa"/>
            <w:vMerge/>
          </w:tcPr>
          <w:p w14:paraId="393EB88A" w14:textId="77777777" w:rsidR="0068475B" w:rsidRDefault="0068475B"/>
        </w:tc>
      </w:tr>
      <w:tr w:rsidR="00A602AF" w14:paraId="066FC8F8" w14:textId="77777777" w:rsidTr="00F55AB1">
        <w:trPr>
          <w:trHeight w:val="2718"/>
        </w:trPr>
        <w:tc>
          <w:tcPr>
            <w:tcW w:w="4675" w:type="dxa"/>
          </w:tcPr>
          <w:p w14:paraId="77B76E2E" w14:textId="77777777" w:rsidR="00A602AF" w:rsidRPr="00A602AF" w:rsidRDefault="00000000" w:rsidP="00A602AF">
            <w:pPr>
              <w:pStyle w:val="Heading2"/>
            </w:pPr>
            <w:sdt>
              <w:sdtPr>
                <w:id w:val="1999850371"/>
                <w:placeholder>
                  <w:docPart w:val="929806758F9348F9B041BA36D04F95ED"/>
                </w:placeholder>
                <w:temporary/>
                <w:showingPlcHdr/>
                <w15:appearance w15:val="hidden"/>
              </w:sdtPr>
              <w:sdtContent>
                <w:r w:rsidR="00F55AB1">
                  <w:t>Adatum Corp.</w:t>
                </w:r>
              </w:sdtContent>
            </w:sdt>
          </w:p>
          <w:p w14:paraId="530AC808" w14:textId="77777777" w:rsidR="00A602AF" w:rsidRPr="00A602AF" w:rsidRDefault="00000000" w:rsidP="00A602AF">
            <w:pPr>
              <w:pStyle w:val="Heading2"/>
            </w:pPr>
            <w:sdt>
              <w:sdtPr>
                <w:id w:val="-1786487857"/>
                <w:placeholder>
                  <w:docPart w:val="F59B33B9A8FE427E80CF0D8EEA2D027F"/>
                </w:placeholder>
                <w:temporary/>
                <w:showingPlcHdr/>
                <w15:appearance w15:val="hidden"/>
              </w:sdtPr>
              <w:sdtContent>
                <w:r w:rsidR="00F55AB1">
                  <w:t>August 20XX</w:t>
                </w:r>
              </w:sdtContent>
            </w:sdt>
          </w:p>
          <w:p w14:paraId="5FA8B558" w14:textId="77777777" w:rsidR="00A602AF" w:rsidRDefault="00000000" w:rsidP="00F55AB1">
            <w:pPr>
              <w:pStyle w:val="Heading2"/>
            </w:pPr>
            <w:sdt>
              <w:sdtPr>
                <w:id w:val="433251777"/>
                <w:placeholder>
                  <w:docPart w:val="25FE2B12429E4FBC9559ABE38687902B"/>
                </w:placeholder>
                <w:temporary/>
                <w:showingPlcHdr/>
                <w15:appearance w15:val="hidden"/>
              </w:sdtPr>
              <w:sdtContent>
                <w:r w:rsidR="00F55AB1">
                  <w:t>Frey Munch</w:t>
                </w:r>
              </w:sdtContent>
            </w:sdt>
          </w:p>
        </w:tc>
        <w:tc>
          <w:tcPr>
            <w:tcW w:w="4675" w:type="dxa"/>
          </w:tcPr>
          <w:p w14:paraId="6641D406" w14:textId="77777777" w:rsidR="00A602AF" w:rsidRDefault="00A602AF"/>
        </w:tc>
      </w:tr>
    </w:tbl>
    <w:p w14:paraId="097D7CF5" w14:textId="77777777" w:rsidR="00A602AF" w:rsidRDefault="00A602AF"/>
    <w:p w14:paraId="2E2F7296" w14:textId="77777777" w:rsidR="00D92F40" w:rsidRDefault="00D92F40">
      <w:pPr>
        <w:rPr>
          <w:rFonts w:asciiTheme="majorHAnsi" w:hAnsiTheme="majorHAnsi"/>
          <w:sz w:val="20"/>
        </w:rPr>
      </w:pPr>
      <w:r>
        <w:br w:type="page"/>
      </w:r>
    </w:p>
    <w:p w14:paraId="343CEC21" w14:textId="77777777" w:rsidR="00CC403D" w:rsidRDefault="00CC403D">
      <w:r>
        <w:lastRenderedPageBreak/>
        <w:br w:type="page"/>
      </w:r>
    </w:p>
    <w:p w14:paraId="5B803BCC" w14:textId="77777777" w:rsidR="006C114A" w:rsidRPr="006C114A" w:rsidRDefault="006C114A" w:rsidP="006C114A">
      <w:pPr>
        <w:jc w:val="center"/>
        <w:rPr>
          <w:b/>
          <w:bCs/>
          <w:sz w:val="48"/>
          <w:szCs w:val="48"/>
        </w:rPr>
      </w:pPr>
      <w:r w:rsidRPr="006C114A">
        <w:rPr>
          <w:b/>
          <w:bCs/>
          <w:sz w:val="48"/>
          <w:szCs w:val="48"/>
        </w:rPr>
        <w:lastRenderedPageBreak/>
        <w:t>GATE 2014 Examination</w:t>
      </w:r>
    </w:p>
    <w:p w14:paraId="6182DEF5" w14:textId="77777777" w:rsidR="006C114A" w:rsidRPr="006C114A" w:rsidRDefault="006C114A" w:rsidP="006C114A">
      <w:pPr>
        <w:jc w:val="center"/>
        <w:rPr>
          <w:b/>
          <w:bCs/>
          <w:sz w:val="48"/>
          <w:szCs w:val="48"/>
        </w:rPr>
      </w:pPr>
      <w:r w:rsidRPr="006C114A">
        <w:rPr>
          <w:b/>
          <w:bCs/>
          <w:noProof/>
          <w:sz w:val="48"/>
          <w:szCs w:val="48"/>
        </w:rPr>
        <w:drawing>
          <wp:anchor distT="0" distB="0" distL="114300" distR="114300" simplePos="0" relativeHeight="251658262" behindDoc="0" locked="0" layoutInCell="1" allowOverlap="1" wp14:anchorId="74B03711" wp14:editId="273D6DC1">
            <wp:simplePos x="0" y="0"/>
            <wp:positionH relativeFrom="column">
              <wp:posOffset>-243840</wp:posOffset>
            </wp:positionH>
            <wp:positionV relativeFrom="paragraph">
              <wp:posOffset>374650</wp:posOffset>
            </wp:positionV>
            <wp:extent cx="6537960" cy="1249680"/>
            <wp:effectExtent l="0" t="0" r="0" b="7620"/>
            <wp:wrapSquare wrapText="bothSides"/>
            <wp:docPr id="45972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23049" name=""/>
                    <pic:cNvPicPr/>
                  </pic:nvPicPr>
                  <pic:blipFill>
                    <a:blip r:embed="rId12">
                      <a:extLst>
                        <a:ext uri="{28A0092B-C50C-407E-A947-70E740481C1C}">
                          <a14:useLocalDpi xmlns:a14="http://schemas.microsoft.com/office/drawing/2010/main" val="0"/>
                        </a:ext>
                      </a:extLst>
                    </a:blip>
                    <a:stretch>
                      <a:fillRect/>
                    </a:stretch>
                  </pic:blipFill>
                  <pic:spPr>
                    <a:xfrm>
                      <a:off x="0" y="0"/>
                      <a:ext cx="6537960" cy="1249680"/>
                    </a:xfrm>
                    <a:prstGeom prst="rect">
                      <a:avLst/>
                    </a:prstGeom>
                  </pic:spPr>
                </pic:pic>
              </a:graphicData>
            </a:graphic>
            <wp14:sizeRelH relativeFrom="page">
              <wp14:pctWidth>0</wp14:pctWidth>
            </wp14:sizeRelH>
            <wp14:sizeRelV relativeFrom="page">
              <wp14:pctHeight>0</wp14:pctHeight>
            </wp14:sizeRelV>
          </wp:anchor>
        </w:drawing>
      </w:r>
      <w:r w:rsidRPr="006C114A">
        <w:rPr>
          <w:b/>
          <w:bCs/>
          <w:sz w:val="48"/>
          <w:szCs w:val="48"/>
        </w:rPr>
        <w:t>GG: Geology and Geophysics</w:t>
      </w:r>
    </w:p>
    <w:p w14:paraId="48C42C14" w14:textId="360A1810" w:rsidR="006C114A" w:rsidRDefault="006C114A" w:rsidP="006C114A">
      <w:r w:rsidRPr="006C114A">
        <w:rPr>
          <w:noProof/>
        </w:rPr>
        <w:drawing>
          <wp:inline distT="0" distB="0" distL="0" distR="0" wp14:anchorId="3C49E392" wp14:editId="1B5D1805">
            <wp:extent cx="5943600" cy="1196975"/>
            <wp:effectExtent l="0" t="0" r="0" b="3175"/>
            <wp:docPr id="95172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28791" name=""/>
                    <pic:cNvPicPr/>
                  </pic:nvPicPr>
                  <pic:blipFill>
                    <a:blip r:embed="rId13"/>
                    <a:stretch>
                      <a:fillRect/>
                    </a:stretch>
                  </pic:blipFill>
                  <pic:spPr>
                    <a:xfrm>
                      <a:off x="0" y="0"/>
                      <a:ext cx="5943600" cy="1196975"/>
                    </a:xfrm>
                    <a:prstGeom prst="rect">
                      <a:avLst/>
                    </a:prstGeom>
                  </pic:spPr>
                </pic:pic>
              </a:graphicData>
            </a:graphic>
          </wp:inline>
        </w:drawing>
      </w:r>
    </w:p>
    <w:p w14:paraId="0F9A0E5E" w14:textId="301FA208" w:rsidR="006C114A" w:rsidRDefault="006C114A" w:rsidP="006C114A">
      <w:r w:rsidRPr="006C114A">
        <w:rPr>
          <w:noProof/>
        </w:rPr>
        <w:drawing>
          <wp:inline distT="0" distB="0" distL="0" distR="0" wp14:anchorId="4897E4F2" wp14:editId="027A58C8">
            <wp:extent cx="5943600" cy="2510155"/>
            <wp:effectExtent l="0" t="0" r="0" b="4445"/>
            <wp:docPr id="173195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53040" name=""/>
                    <pic:cNvPicPr/>
                  </pic:nvPicPr>
                  <pic:blipFill>
                    <a:blip r:embed="rId14"/>
                    <a:stretch>
                      <a:fillRect/>
                    </a:stretch>
                  </pic:blipFill>
                  <pic:spPr>
                    <a:xfrm>
                      <a:off x="0" y="0"/>
                      <a:ext cx="5943600" cy="2510155"/>
                    </a:xfrm>
                    <a:prstGeom prst="rect">
                      <a:avLst/>
                    </a:prstGeom>
                  </pic:spPr>
                </pic:pic>
              </a:graphicData>
            </a:graphic>
          </wp:inline>
        </w:drawing>
      </w:r>
    </w:p>
    <w:p w14:paraId="2686254F" w14:textId="09FCBDA0" w:rsidR="00CC403D" w:rsidRDefault="00CC403D" w:rsidP="006C114A">
      <w:r>
        <w:br w:type="page"/>
      </w:r>
    </w:p>
    <w:p w14:paraId="00D7BD11" w14:textId="47CBA8E0" w:rsidR="00CC403D" w:rsidRPr="00926D87" w:rsidRDefault="006C114A" w:rsidP="006C114A">
      <w:pPr>
        <w:jc w:val="center"/>
        <w:rPr>
          <w:i/>
          <w:iCs/>
          <w:sz w:val="52"/>
          <w:szCs w:val="52"/>
          <w:u w:val="single"/>
        </w:rPr>
      </w:pPr>
      <w:r w:rsidRPr="00926D87">
        <w:rPr>
          <w:i/>
          <w:iCs/>
          <w:sz w:val="52"/>
          <w:szCs w:val="52"/>
          <w:u w:val="single"/>
        </w:rPr>
        <w:lastRenderedPageBreak/>
        <w:t>GATE-2015 GEOPHYSICS</w:t>
      </w:r>
    </w:p>
    <w:p w14:paraId="5847EF4C" w14:textId="77777777" w:rsidR="006C114A" w:rsidRDefault="006C114A" w:rsidP="006C114A"/>
    <w:p w14:paraId="11AB17CF" w14:textId="0D121466" w:rsidR="006C114A" w:rsidRDefault="006C114A" w:rsidP="006C114A">
      <w:r>
        <w:t>21.</w:t>
      </w:r>
      <w:r w:rsidRPr="006C114A">
        <w:t xml:space="preserve"> </w:t>
      </w:r>
      <w:r>
        <w:t>Considering the Airy isostatic compensation for a mountain having elevation of 2.0 km above the mean sea level at a point P, the thickness of its root below P would be</w:t>
      </w:r>
    </w:p>
    <w:p w14:paraId="738BB694" w14:textId="2C6633E3" w:rsidR="006C114A" w:rsidRDefault="006C114A" w:rsidP="006C114A">
      <w:r>
        <w:t xml:space="preserve">…….km (consider densities of crustal rocks and upper mantle as 2.7 </w:t>
      </w:r>
      <m:oMath>
        <m:r>
          <w:rPr>
            <w:rFonts w:ascii="Cambria Math" w:hAnsi="Cambria Math"/>
          </w:rPr>
          <m:t>gc</m:t>
        </m:r>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and 3.3 </w:t>
      </w:r>
      <m:oMath>
        <m:r>
          <w:rPr>
            <w:rFonts w:ascii="Cambria Math" w:hAnsi="Cambria Math"/>
          </w:rPr>
          <m:t>gc</m:t>
        </m:r>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respectively).</w:t>
      </w:r>
    </w:p>
    <w:p w14:paraId="26CFBECE" w14:textId="77777777" w:rsidR="006C114A" w:rsidRDefault="006C114A" w:rsidP="006C114A"/>
    <w:p w14:paraId="22EF1198" w14:textId="767D9EF3" w:rsidR="006C114A" w:rsidRPr="006C114A" w:rsidRDefault="006C114A" w:rsidP="006C114A">
      <w:pPr>
        <w:rPr>
          <w:b/>
          <w:bCs/>
        </w:rPr>
      </w:pPr>
      <w:r w:rsidRPr="006C114A">
        <w:rPr>
          <w:b/>
          <w:bCs/>
        </w:rPr>
        <w:t>Correct answer: 9</w:t>
      </w:r>
    </w:p>
    <w:p w14:paraId="42BCBEEC" w14:textId="77777777" w:rsidR="006C114A" w:rsidRDefault="006C114A" w:rsidP="006C114A"/>
    <w:p w14:paraId="6FB261F7" w14:textId="3B2250EC" w:rsidR="006C114A" w:rsidRDefault="006C114A" w:rsidP="006C114A">
      <w:r>
        <w:t>85.</w:t>
      </w:r>
      <w:r w:rsidRPr="006C114A">
        <w:t xml:space="preserve"> </w:t>
      </w:r>
      <w:r>
        <w:t>The Bouguer anomaly obtained after applying all necessary corrections is due to</w:t>
      </w:r>
    </w:p>
    <w:p w14:paraId="2965364B" w14:textId="77777777" w:rsidR="006C114A" w:rsidRDefault="006C114A" w:rsidP="006C114A">
      <w:r>
        <w:t>(A) topographic undulations above the datum</w:t>
      </w:r>
    </w:p>
    <w:p w14:paraId="2AE0B4F0" w14:textId="1F67E242" w:rsidR="006C114A" w:rsidRDefault="006C114A" w:rsidP="006C114A">
      <w:r>
        <w:t>(B) increase in densities of crustal rocks with depth</w:t>
      </w:r>
    </w:p>
    <w:p w14:paraId="098A1EED" w14:textId="77777777" w:rsidR="006C114A" w:rsidRPr="006C114A" w:rsidRDefault="006C114A" w:rsidP="006C114A">
      <w:pPr>
        <w:rPr>
          <w:b/>
          <w:bCs/>
        </w:rPr>
      </w:pPr>
      <w:r w:rsidRPr="006C114A">
        <w:rPr>
          <w:b/>
          <w:bCs/>
        </w:rPr>
        <w:t>(C) lateral density variations</w:t>
      </w:r>
    </w:p>
    <w:p w14:paraId="12D1255E" w14:textId="77777777" w:rsidR="006C114A" w:rsidRDefault="006C114A" w:rsidP="006C114A">
      <w:r>
        <w:t>(D) vertical density contrast across Moho</w:t>
      </w:r>
    </w:p>
    <w:p w14:paraId="78F93D28" w14:textId="77777777" w:rsidR="006C114A" w:rsidRDefault="006C114A" w:rsidP="006C114A"/>
    <w:p w14:paraId="41526214" w14:textId="32CA4567" w:rsidR="006C114A" w:rsidRDefault="006C114A" w:rsidP="006C114A">
      <w:r>
        <w:t>87. A spherical body with Its center located at a depth of 1040 m gives a symmetric residual gravity anomaly high with</w:t>
      </w:r>
      <w:r w:rsidRPr="006C114A">
        <w:rPr>
          <w:rFonts w:ascii="Cambria Math" w:hAnsi="Cambria Math"/>
          <w:i/>
        </w:rPr>
        <w:t xml:space="preserve"> </w:t>
      </w: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m:t>
        </m:r>
      </m:oMath>
      <w:r>
        <w:t>5.2 mGaI. If the same anomaly were to be obtained over a 2-D horizontal cylinder, the depth to the center of the horizontal cylinder (in m) is………..</w:t>
      </w:r>
    </w:p>
    <w:p w14:paraId="559E828C" w14:textId="77777777" w:rsidR="006C114A" w:rsidRDefault="006C114A" w:rsidP="006C114A"/>
    <w:p w14:paraId="3B4064B7" w14:textId="4C944C5D" w:rsidR="006C114A" w:rsidRDefault="006C114A" w:rsidP="006C114A">
      <w:pPr>
        <w:rPr>
          <w:b/>
          <w:bCs/>
        </w:rPr>
      </w:pPr>
      <w:r w:rsidRPr="006C114A">
        <w:rPr>
          <w:b/>
          <w:bCs/>
        </w:rPr>
        <w:t>Correct Answer: 800</w:t>
      </w:r>
    </w:p>
    <w:p w14:paraId="40F64918" w14:textId="77777777" w:rsidR="006C114A" w:rsidRPr="006C114A" w:rsidRDefault="006C114A" w:rsidP="006C114A">
      <w:pPr>
        <w:rPr>
          <w:b/>
          <w:bCs/>
        </w:rPr>
      </w:pPr>
    </w:p>
    <w:p w14:paraId="5570B0BB" w14:textId="46B70ED6" w:rsidR="006C114A" w:rsidRDefault="006C114A" w:rsidP="006C114A"/>
    <w:p w14:paraId="23ABB381" w14:textId="77777777" w:rsidR="006C114A" w:rsidRDefault="006C114A" w:rsidP="006C114A"/>
    <w:p w14:paraId="272129E4" w14:textId="77777777" w:rsidR="00CC403D" w:rsidRDefault="00CC403D">
      <w:r>
        <w:br w:type="page"/>
      </w:r>
    </w:p>
    <w:p w14:paraId="3BDA1394" w14:textId="7A255ACC" w:rsidR="00CC403D" w:rsidRDefault="00926D87" w:rsidP="00926D87">
      <w:pPr>
        <w:jc w:val="center"/>
      </w:pPr>
      <w:r w:rsidRPr="00926D87">
        <w:rPr>
          <w:i/>
          <w:iCs/>
          <w:sz w:val="52"/>
          <w:szCs w:val="52"/>
          <w:u w:val="single"/>
        </w:rPr>
        <w:lastRenderedPageBreak/>
        <w:t>GATE-201</w:t>
      </w:r>
      <w:r>
        <w:rPr>
          <w:i/>
          <w:iCs/>
          <w:sz w:val="52"/>
          <w:szCs w:val="52"/>
          <w:u w:val="single"/>
        </w:rPr>
        <w:t>6</w:t>
      </w:r>
      <w:r w:rsidRPr="00926D87">
        <w:rPr>
          <w:i/>
          <w:iCs/>
          <w:sz w:val="52"/>
          <w:szCs w:val="52"/>
          <w:u w:val="single"/>
        </w:rPr>
        <w:t xml:space="preserve"> GEOPHYSICS</w:t>
      </w:r>
    </w:p>
    <w:p w14:paraId="522524A4" w14:textId="36C55336" w:rsidR="00CC403D" w:rsidRDefault="00CC403D"/>
    <w:p w14:paraId="663014A6" w14:textId="48069E43" w:rsidR="00926D87" w:rsidRDefault="00926D87" w:rsidP="00926D87">
      <w:r>
        <w:t>7.</w:t>
      </w:r>
      <w:r w:rsidRPr="00926D87">
        <w:t xml:space="preserve"> </w:t>
      </w:r>
      <w:r>
        <w:t>According to Airy's model, gravity anomalies for fully isostatically compensated topography are characterized by</w:t>
      </w:r>
    </w:p>
    <w:p w14:paraId="5D951AD7" w14:textId="77777777" w:rsidR="00926D87" w:rsidRDefault="00926D87" w:rsidP="00926D87">
      <w:r>
        <w:t>(A) negative Bouguer anomaly and positive free-air anomaly</w:t>
      </w:r>
    </w:p>
    <w:p w14:paraId="3C339195" w14:textId="77777777" w:rsidR="00926D87" w:rsidRDefault="00926D87" w:rsidP="00926D87">
      <w:r>
        <w:t>(B) positive Bouguer anomaly and negative free-air anomaly.</w:t>
      </w:r>
    </w:p>
    <w:p w14:paraId="2164D50D" w14:textId="77777777" w:rsidR="00926D87" w:rsidRPr="00926D87" w:rsidRDefault="00926D87" w:rsidP="00926D87">
      <w:pPr>
        <w:rPr>
          <w:b/>
          <w:bCs/>
        </w:rPr>
      </w:pPr>
      <w:r w:rsidRPr="00926D87">
        <w:rPr>
          <w:b/>
          <w:bCs/>
        </w:rPr>
        <w:t>(C) zero Bouguer anomaly and negative free-air anomaly-</w:t>
      </w:r>
    </w:p>
    <w:p w14:paraId="2A788962" w14:textId="344E17FC" w:rsidR="00926D87" w:rsidRDefault="00926D87" w:rsidP="00926D87">
      <w:r>
        <w:t>(D) positive Bouguer anomaly and zero free-air anomaly</w:t>
      </w:r>
    </w:p>
    <w:p w14:paraId="2AC6D05E" w14:textId="77777777" w:rsidR="00926D87" w:rsidRDefault="00926D87" w:rsidP="00926D87"/>
    <w:p w14:paraId="7D420B11" w14:textId="7DF12ABE" w:rsidR="00926D87" w:rsidRDefault="00926D87" w:rsidP="00926D87">
      <w:r>
        <w:t>32. The value of free-air correction (assuming sea level as datum plane) at an elevation of 150 m is ………………mGa1.</w:t>
      </w:r>
    </w:p>
    <w:p w14:paraId="64983BE7" w14:textId="77777777" w:rsidR="00926D87" w:rsidRDefault="00926D87" w:rsidP="00926D87"/>
    <w:p w14:paraId="6E4F2DCE" w14:textId="432E0DD2" w:rsidR="00926D87" w:rsidRPr="00926D87" w:rsidRDefault="00926D87" w:rsidP="00926D87">
      <w:pPr>
        <w:rPr>
          <w:b/>
          <w:bCs/>
        </w:rPr>
      </w:pPr>
      <w:r w:rsidRPr="00926D87">
        <w:rPr>
          <w:b/>
          <w:bCs/>
        </w:rPr>
        <w:t>Correct Answer= 46.2:46.3</w:t>
      </w:r>
    </w:p>
    <w:p w14:paraId="1AD59D2D" w14:textId="77777777" w:rsidR="00926D87" w:rsidRDefault="00926D87" w:rsidP="00926D87"/>
    <w:p w14:paraId="4177F639" w14:textId="30FB6931" w:rsidR="00926D87" w:rsidRDefault="00926D87" w:rsidP="00926D87">
      <w:r>
        <w:t xml:space="preserve">33. A spherical cavity of radius 8 m has its centre 15 m below the surface. Ifthe cavitv is full of sediments of density </w:t>
      </w:r>
      <m:oMath>
        <m:r>
          <m:rPr>
            <m:sty m:val="p"/>
          </m:rPr>
          <w:rPr>
            <w:rFonts w:ascii="Cambria Math" w:hAnsi="Cambria Math"/>
          </w:rPr>
          <m:t>1.5x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t xml:space="preserve"> kg/m and is in a rock body of density </w:t>
      </w:r>
      <m:oMath>
        <m:r>
          <m:rPr>
            <m:sty m:val="p"/>
          </m:rPr>
          <w:rPr>
            <w:rFonts w:ascii="Cambria Math" w:hAnsi="Cambria Math"/>
          </w:rPr>
          <m:t>2.4x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t xml:space="preserve"> kg/m the maximum value of its gravity anomaly is …….. mGa1.</w:t>
      </w:r>
    </w:p>
    <w:p w14:paraId="5A43FC65" w14:textId="77777777" w:rsidR="00926D87" w:rsidRDefault="00926D87" w:rsidP="00926D87"/>
    <w:p w14:paraId="31D2A78D" w14:textId="3C9E27DA" w:rsidR="00926D87" w:rsidRPr="00926D87" w:rsidRDefault="00926D87" w:rsidP="00926D87">
      <w:pPr>
        <w:rPr>
          <w:b/>
          <w:bCs/>
        </w:rPr>
      </w:pPr>
      <w:r w:rsidRPr="00926D87">
        <w:rPr>
          <w:b/>
          <w:bCs/>
        </w:rPr>
        <w:t>Correct Ans:  0.05:0.05; -0.06—0.05</w:t>
      </w:r>
    </w:p>
    <w:p w14:paraId="3BCFCAF1" w14:textId="5BAC7A89" w:rsidR="00926D87" w:rsidRDefault="00926D87" w:rsidP="00926D87">
      <w:r w:rsidRPr="00926D87">
        <w:rPr>
          <w:noProof/>
        </w:rPr>
        <w:drawing>
          <wp:anchor distT="0" distB="0" distL="114300" distR="114300" simplePos="0" relativeHeight="251658263" behindDoc="0" locked="0" layoutInCell="1" allowOverlap="1" wp14:anchorId="3D78078C" wp14:editId="131D768B">
            <wp:simplePos x="0" y="0"/>
            <wp:positionH relativeFrom="column">
              <wp:posOffset>-389255</wp:posOffset>
            </wp:positionH>
            <wp:positionV relativeFrom="paragraph">
              <wp:posOffset>325120</wp:posOffset>
            </wp:positionV>
            <wp:extent cx="6393180" cy="2590800"/>
            <wp:effectExtent l="0" t="0" r="7620" b="0"/>
            <wp:wrapSquare wrapText="bothSides"/>
            <wp:docPr id="63720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00495" name=""/>
                    <pic:cNvPicPr/>
                  </pic:nvPicPr>
                  <pic:blipFill>
                    <a:blip r:embed="rId15">
                      <a:extLst>
                        <a:ext uri="{28A0092B-C50C-407E-A947-70E740481C1C}">
                          <a14:useLocalDpi xmlns:a14="http://schemas.microsoft.com/office/drawing/2010/main" val="0"/>
                        </a:ext>
                      </a:extLst>
                    </a:blip>
                    <a:stretch>
                      <a:fillRect/>
                    </a:stretch>
                  </pic:blipFill>
                  <pic:spPr>
                    <a:xfrm>
                      <a:off x="0" y="0"/>
                      <a:ext cx="6393180" cy="2590800"/>
                    </a:xfrm>
                    <a:prstGeom prst="rect">
                      <a:avLst/>
                    </a:prstGeom>
                  </pic:spPr>
                </pic:pic>
              </a:graphicData>
            </a:graphic>
            <wp14:sizeRelH relativeFrom="page">
              <wp14:pctWidth>0</wp14:pctWidth>
            </wp14:sizeRelH>
            <wp14:sizeRelV relativeFrom="page">
              <wp14:pctHeight>0</wp14:pctHeight>
            </wp14:sizeRelV>
          </wp:anchor>
        </w:drawing>
      </w:r>
    </w:p>
    <w:p w14:paraId="76C9B97A" w14:textId="66A9DC71" w:rsidR="00926D87" w:rsidRPr="00926D87" w:rsidRDefault="00926D87" w:rsidP="00926D87">
      <w:pPr>
        <w:rPr>
          <w:rFonts w:eastAsiaTheme="minorEastAsia"/>
        </w:rPr>
      </w:pPr>
    </w:p>
    <w:p w14:paraId="020CF7A0" w14:textId="77777777" w:rsidR="00926D87" w:rsidRDefault="00926D87">
      <w:pPr>
        <w:rPr>
          <w:b/>
          <w:bCs/>
        </w:rPr>
      </w:pPr>
      <w:r w:rsidRPr="00926D87">
        <w:rPr>
          <w:b/>
          <w:bCs/>
        </w:rPr>
        <w:t>Correct Ans: B</w:t>
      </w:r>
    </w:p>
    <w:p w14:paraId="612F07CC" w14:textId="77777777" w:rsidR="00926D87" w:rsidRDefault="00926D87">
      <w:pPr>
        <w:rPr>
          <w:b/>
          <w:bCs/>
        </w:rPr>
      </w:pPr>
      <w:r>
        <w:rPr>
          <w:b/>
          <w:bCs/>
        </w:rPr>
        <w:br w:type="page"/>
      </w:r>
    </w:p>
    <w:p w14:paraId="2F462808" w14:textId="00C6B8D5" w:rsidR="00926D87" w:rsidRDefault="00926D87" w:rsidP="00926D87">
      <w:pPr>
        <w:jc w:val="center"/>
        <w:rPr>
          <w:b/>
          <w:bCs/>
        </w:rPr>
      </w:pPr>
      <w:r w:rsidRPr="00926D87">
        <w:rPr>
          <w:i/>
          <w:iCs/>
          <w:sz w:val="52"/>
          <w:szCs w:val="52"/>
          <w:u w:val="single"/>
        </w:rPr>
        <w:lastRenderedPageBreak/>
        <w:t>GATE-201</w:t>
      </w:r>
      <w:r>
        <w:rPr>
          <w:i/>
          <w:iCs/>
          <w:sz w:val="52"/>
          <w:szCs w:val="52"/>
          <w:u w:val="single"/>
        </w:rPr>
        <w:t>7</w:t>
      </w:r>
      <w:r w:rsidRPr="00926D87">
        <w:rPr>
          <w:i/>
          <w:iCs/>
          <w:sz w:val="52"/>
          <w:szCs w:val="52"/>
          <w:u w:val="single"/>
        </w:rPr>
        <w:t xml:space="preserve"> GEOPHYSICS</w:t>
      </w:r>
    </w:p>
    <w:p w14:paraId="35C0A9B2" w14:textId="77777777" w:rsidR="00926D87" w:rsidRDefault="00926D87">
      <w:pPr>
        <w:rPr>
          <w:b/>
          <w:bCs/>
        </w:rPr>
      </w:pPr>
    </w:p>
    <w:p w14:paraId="6A7A606F" w14:textId="77777777" w:rsidR="00926D87" w:rsidRDefault="00926D87" w:rsidP="00926D87">
      <w:r>
        <w:rPr>
          <w:b/>
          <w:bCs/>
        </w:rPr>
        <w:t>16.</w:t>
      </w:r>
      <w:r w:rsidRPr="00926D87">
        <w:rPr>
          <w:b/>
          <w:bCs/>
          <w:noProof/>
        </w:rPr>
        <w:drawing>
          <wp:inline distT="0" distB="0" distL="0" distR="0" wp14:anchorId="4990BC2C" wp14:editId="304221E7">
            <wp:extent cx="5943600" cy="2519045"/>
            <wp:effectExtent l="0" t="0" r="0" b="0"/>
            <wp:docPr id="34186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61570" name=""/>
                    <pic:cNvPicPr/>
                  </pic:nvPicPr>
                  <pic:blipFill>
                    <a:blip r:embed="rId16"/>
                    <a:stretch>
                      <a:fillRect/>
                    </a:stretch>
                  </pic:blipFill>
                  <pic:spPr>
                    <a:xfrm>
                      <a:off x="0" y="0"/>
                      <a:ext cx="5943600" cy="2519045"/>
                    </a:xfrm>
                    <a:prstGeom prst="rect">
                      <a:avLst/>
                    </a:prstGeom>
                  </pic:spPr>
                </pic:pic>
              </a:graphicData>
            </a:graphic>
          </wp:inline>
        </w:drawing>
      </w:r>
      <w:r w:rsidRPr="00926D87">
        <w:t xml:space="preserve"> </w:t>
      </w:r>
    </w:p>
    <w:p w14:paraId="6E22A3FF" w14:textId="77777777" w:rsidR="00926D87" w:rsidRDefault="00926D87" w:rsidP="00926D87"/>
    <w:p w14:paraId="0042F000" w14:textId="489B9F6B" w:rsidR="00542ED5" w:rsidRDefault="00542ED5" w:rsidP="00926D87">
      <w:r>
        <w:t>Correct answer: C</w:t>
      </w:r>
    </w:p>
    <w:p w14:paraId="45DC07C1" w14:textId="77777777" w:rsidR="00542ED5" w:rsidRDefault="00542ED5" w:rsidP="00926D87"/>
    <w:p w14:paraId="77D3C66D" w14:textId="69CD33A3" w:rsidR="00926D87" w:rsidRPr="00926D87" w:rsidRDefault="00926D87" w:rsidP="00926D87">
      <w:r>
        <w:t>18.</w:t>
      </w:r>
      <w:r w:rsidRPr="00926D87">
        <w:t xml:space="preserve"> The normal gravity formula (for e.g. GRS</w:t>
      </w:r>
      <w:r>
        <w:t>80</w:t>
      </w:r>
      <w:r w:rsidRPr="00926D87">
        <w:t>) is a function of</w:t>
      </w:r>
    </w:p>
    <w:p w14:paraId="12704E4B" w14:textId="77777777" w:rsidR="00926D87" w:rsidRPr="00926D87" w:rsidRDefault="00926D87" w:rsidP="00926D87">
      <w:r w:rsidRPr="00926D87">
        <w:t>(A) geocentric latitude.</w:t>
      </w:r>
    </w:p>
    <w:p w14:paraId="79784F1C" w14:textId="77777777" w:rsidR="00926D87" w:rsidRPr="00542ED5" w:rsidRDefault="00926D87" w:rsidP="00926D87">
      <w:pPr>
        <w:rPr>
          <w:b/>
          <w:bCs/>
        </w:rPr>
      </w:pPr>
      <w:r w:rsidRPr="00542ED5">
        <w:rPr>
          <w:b/>
          <w:bCs/>
        </w:rPr>
        <w:t>(B) geodetic latitude.</w:t>
      </w:r>
    </w:p>
    <w:p w14:paraId="177FEA66" w14:textId="77777777" w:rsidR="00926D87" w:rsidRPr="00926D87" w:rsidRDefault="00926D87" w:rsidP="00926D87">
      <w:r w:rsidRPr="00926D87">
        <w:t>(C) longitude.</w:t>
      </w:r>
    </w:p>
    <w:p w14:paraId="54AA2A7F" w14:textId="77777777" w:rsidR="00926D87" w:rsidRDefault="00926D87" w:rsidP="00926D87">
      <w:r w:rsidRPr="00926D87">
        <w:t>(D) altitude.</w:t>
      </w:r>
    </w:p>
    <w:p w14:paraId="212EC67A" w14:textId="77777777" w:rsidR="00926D87" w:rsidRDefault="00926D87" w:rsidP="00926D87"/>
    <w:p w14:paraId="20F1FE56" w14:textId="75C81786" w:rsidR="00926D87" w:rsidRDefault="00926D87" w:rsidP="00926D87">
      <w:r>
        <w:t>57.</w:t>
      </w:r>
      <w:r w:rsidRPr="00926D87">
        <w:t>Consider a geological body buried at the equator at a certain depth. If the same body were to be</w:t>
      </w:r>
      <w:r>
        <w:t xml:space="preserve"> </w:t>
      </w:r>
      <w:r w:rsidRPr="00926D87">
        <w:t>buried at the North pole at the same depth. how would the g</w:t>
      </w:r>
      <w:r>
        <w:t>ravit</w:t>
      </w:r>
      <w:r w:rsidRPr="00926D87">
        <w:t>y and magnetic field responses</w:t>
      </w:r>
      <w:r>
        <w:t xml:space="preserve"> </w:t>
      </w:r>
      <w:r w:rsidRPr="00926D87">
        <w:t>measured over the body differ? Assume the same magnetic susceptibility and density contrasts.</w:t>
      </w:r>
      <w:r>
        <w:t xml:space="preserve"> </w:t>
      </w:r>
      <w:r w:rsidRPr="00926D87">
        <w:t>(Consider only geomagnetic induction).</w:t>
      </w:r>
    </w:p>
    <w:p w14:paraId="7115C28D" w14:textId="77777777" w:rsidR="00926D87" w:rsidRPr="00926D87" w:rsidRDefault="00926D87" w:rsidP="00926D87"/>
    <w:p w14:paraId="7EB6F48B" w14:textId="4E6ADEAF" w:rsidR="00926D87" w:rsidRPr="00926D87" w:rsidRDefault="00926D87" w:rsidP="00926D87">
      <w:r w:rsidRPr="00926D87">
        <w:t>(A) Both gr</w:t>
      </w:r>
      <w:r>
        <w:t>avi</w:t>
      </w:r>
      <w:r w:rsidRPr="00926D87">
        <w:t>ty and magnetic field responses do not change.</w:t>
      </w:r>
    </w:p>
    <w:p w14:paraId="4BD06764" w14:textId="5D1CADE1" w:rsidR="00926D87" w:rsidRPr="00926D87" w:rsidRDefault="00926D87" w:rsidP="00926D87">
      <w:r w:rsidRPr="00926D87">
        <w:t>(B) Both gr</w:t>
      </w:r>
      <w:r>
        <w:t>avi</w:t>
      </w:r>
      <w:r w:rsidRPr="00926D87">
        <w:t>ty and magnetic field responses change significantly.</w:t>
      </w:r>
    </w:p>
    <w:p w14:paraId="151B3A94" w14:textId="77777777" w:rsidR="00926D87" w:rsidRPr="00926D87" w:rsidRDefault="00926D87" w:rsidP="00926D87">
      <w:r w:rsidRPr="00926D87">
        <w:t>(C) Gravity field response changes significantly but magnetic field response does not change.</w:t>
      </w:r>
    </w:p>
    <w:p w14:paraId="3BF23AD5" w14:textId="77777777" w:rsidR="00926D87" w:rsidRPr="00542ED5" w:rsidRDefault="00926D87" w:rsidP="00926D87">
      <w:pPr>
        <w:rPr>
          <w:b/>
          <w:bCs/>
        </w:rPr>
      </w:pPr>
      <w:r w:rsidRPr="00542ED5">
        <w:rPr>
          <w:b/>
          <w:bCs/>
        </w:rPr>
        <w:t>(D) Gravity field response does not change but magnetic field response changes significantly.</w:t>
      </w:r>
    </w:p>
    <w:p w14:paraId="48C6D17A" w14:textId="77777777" w:rsidR="00926D87" w:rsidRDefault="00926D87" w:rsidP="00926D87"/>
    <w:p w14:paraId="33365E93" w14:textId="77777777" w:rsidR="00542ED5" w:rsidRDefault="00926D87" w:rsidP="00926D87">
      <w:r>
        <w:t>58. Given the Bouguer density of 2.8 g/cc. the Bouguer correction for a gravity station at an elevation of 30 m above the datum is</w:t>
      </w:r>
      <w:r w:rsidR="00542ED5">
        <w:t xml:space="preserve"> ………</w:t>
      </w:r>
      <w:r>
        <w:t>mGals.</w:t>
      </w:r>
      <w:r w:rsidR="00542ED5">
        <w:t xml:space="preserve"> </w:t>
      </w:r>
      <w:r>
        <w:t xml:space="preserve">(Use </w:t>
      </w:r>
      <w:r w:rsidR="00542ED5">
        <w:t>pi</w:t>
      </w:r>
      <w:r>
        <w:t>=3.14).</w:t>
      </w:r>
    </w:p>
    <w:p w14:paraId="1B60D3B0" w14:textId="77777777" w:rsidR="00542ED5" w:rsidRDefault="00542ED5" w:rsidP="00926D87"/>
    <w:p w14:paraId="1F834F0E" w14:textId="77777777" w:rsidR="00542ED5" w:rsidRDefault="00542ED5" w:rsidP="00926D87">
      <w:pPr>
        <w:rPr>
          <w:b/>
          <w:bCs/>
        </w:rPr>
      </w:pPr>
      <w:r w:rsidRPr="00542ED5">
        <w:rPr>
          <w:b/>
          <w:bCs/>
        </w:rPr>
        <w:t>Correct answer: 3.3 to 3.7</w:t>
      </w:r>
    </w:p>
    <w:p w14:paraId="68AFB006" w14:textId="77777777" w:rsidR="00542ED5" w:rsidRDefault="00542ED5" w:rsidP="00542ED5">
      <w:pPr>
        <w:jc w:val="center"/>
        <w:rPr>
          <w:i/>
          <w:iCs/>
          <w:sz w:val="52"/>
          <w:szCs w:val="52"/>
          <w:u w:val="single"/>
        </w:rPr>
      </w:pPr>
    </w:p>
    <w:p w14:paraId="35B484B5" w14:textId="77777777" w:rsidR="00542ED5" w:rsidRDefault="00542ED5" w:rsidP="00542ED5">
      <w:pPr>
        <w:jc w:val="center"/>
        <w:rPr>
          <w:i/>
          <w:iCs/>
          <w:sz w:val="52"/>
          <w:szCs w:val="52"/>
          <w:u w:val="single"/>
        </w:rPr>
      </w:pPr>
    </w:p>
    <w:p w14:paraId="69971409" w14:textId="009A1155" w:rsidR="00542ED5" w:rsidRDefault="00542ED5" w:rsidP="00542ED5">
      <w:pPr>
        <w:jc w:val="center"/>
        <w:rPr>
          <w:b/>
          <w:bCs/>
        </w:rPr>
      </w:pPr>
      <w:r w:rsidRPr="00926D87">
        <w:rPr>
          <w:i/>
          <w:iCs/>
          <w:sz w:val="52"/>
          <w:szCs w:val="52"/>
          <w:u w:val="single"/>
        </w:rPr>
        <w:lastRenderedPageBreak/>
        <w:t>GATE-201</w:t>
      </w:r>
      <w:r>
        <w:rPr>
          <w:i/>
          <w:iCs/>
          <w:sz w:val="52"/>
          <w:szCs w:val="52"/>
          <w:u w:val="single"/>
        </w:rPr>
        <w:t>8</w:t>
      </w:r>
      <w:r w:rsidRPr="00926D87">
        <w:rPr>
          <w:i/>
          <w:iCs/>
          <w:sz w:val="52"/>
          <w:szCs w:val="52"/>
          <w:u w:val="single"/>
        </w:rPr>
        <w:t xml:space="preserve"> GEOPHYSICS</w:t>
      </w:r>
    </w:p>
    <w:p w14:paraId="4C5274EA" w14:textId="77777777" w:rsidR="00542ED5" w:rsidRDefault="00542ED5" w:rsidP="00542ED5">
      <w:pPr>
        <w:rPr>
          <w:b/>
          <w:bCs/>
        </w:rPr>
      </w:pPr>
    </w:p>
    <w:p w14:paraId="1CE89AD9" w14:textId="13ADF7F1" w:rsidR="00542ED5" w:rsidRDefault="00542ED5" w:rsidP="00542ED5">
      <w:r>
        <w:rPr>
          <w:b/>
          <w:bCs/>
        </w:rPr>
        <w:t>15.</w:t>
      </w:r>
      <w:r w:rsidRPr="00542ED5">
        <w:t xml:space="preserve"> The geoid can be best defined as</w:t>
      </w:r>
    </w:p>
    <w:p w14:paraId="304488C8" w14:textId="77777777" w:rsidR="00542ED5" w:rsidRPr="00542ED5" w:rsidRDefault="00542ED5" w:rsidP="00542ED5"/>
    <w:p w14:paraId="2289322D" w14:textId="140D9552" w:rsidR="00542ED5" w:rsidRPr="00542ED5" w:rsidRDefault="00542ED5" w:rsidP="00542ED5">
      <w:r w:rsidRPr="00542ED5">
        <w:t>(A) an oblate spheroid that best approx</w:t>
      </w:r>
      <w:r>
        <w:t>i</w:t>
      </w:r>
      <w:r w:rsidRPr="00542ED5">
        <w:t>mates the shape of the earth.</w:t>
      </w:r>
    </w:p>
    <w:p w14:paraId="0456BCCC" w14:textId="77777777" w:rsidR="00542ED5" w:rsidRPr="00542ED5" w:rsidRDefault="00542ED5" w:rsidP="00542ED5">
      <w:r w:rsidRPr="00542ED5">
        <w:t>(B) a surface over which the value of gravity is constant</w:t>
      </w:r>
    </w:p>
    <w:p w14:paraId="0E95866D" w14:textId="77777777" w:rsidR="00542ED5" w:rsidRPr="00542ED5" w:rsidRDefault="00542ED5" w:rsidP="00542ED5">
      <w:r w:rsidRPr="00542ED5">
        <w:t>(C) the physical surface of the earth</w:t>
      </w:r>
    </w:p>
    <w:p w14:paraId="2148948D" w14:textId="7AE3E70B" w:rsidR="00542ED5" w:rsidRPr="00542ED5" w:rsidRDefault="00542ED5" w:rsidP="00542ED5">
      <w:r w:rsidRPr="00542ED5">
        <w:rPr>
          <w:b/>
          <w:bCs/>
        </w:rPr>
        <w:t>(D) an equipotential surface of gravity of the earth</w:t>
      </w:r>
      <w:r w:rsidRPr="00542ED5">
        <w:t xml:space="preserve">. </w:t>
      </w:r>
    </w:p>
    <w:p w14:paraId="750BB6ED" w14:textId="77777777" w:rsidR="00542ED5" w:rsidRPr="00542ED5" w:rsidRDefault="00542ED5" w:rsidP="00542ED5"/>
    <w:p w14:paraId="374CA47D" w14:textId="615C8472" w:rsidR="00542ED5" w:rsidRPr="00542ED5" w:rsidRDefault="00542ED5" w:rsidP="00542ED5">
      <w:r>
        <w:rPr>
          <w:b/>
          <w:bCs/>
        </w:rPr>
        <w:t xml:space="preserve">21.  </w:t>
      </w:r>
      <w:r w:rsidRPr="00542ED5">
        <w:t>Which one of the following cor</w:t>
      </w:r>
      <w:r>
        <w:t>r</w:t>
      </w:r>
      <w:r w:rsidRPr="00542ED5">
        <w:t>ections is always added du</w:t>
      </w:r>
      <w:r>
        <w:t>ri</w:t>
      </w:r>
      <w:r w:rsidRPr="00542ED5">
        <w:t>ng reduction of the observed</w:t>
      </w:r>
      <w:r>
        <w:t xml:space="preserve"> </w:t>
      </w:r>
      <w:r w:rsidRPr="00542ED5">
        <w:t>gravity data?</w:t>
      </w:r>
    </w:p>
    <w:p w14:paraId="124F33AB" w14:textId="77777777" w:rsidR="00542ED5" w:rsidRPr="00542ED5" w:rsidRDefault="00542ED5" w:rsidP="00542ED5">
      <w:r w:rsidRPr="00542ED5">
        <w:t>(A) Latitude</w:t>
      </w:r>
    </w:p>
    <w:p w14:paraId="037DDBF3" w14:textId="77777777" w:rsidR="00542ED5" w:rsidRPr="00542ED5" w:rsidRDefault="00542ED5" w:rsidP="00542ED5">
      <w:r w:rsidRPr="00542ED5">
        <w:t>(B) Free-air</w:t>
      </w:r>
    </w:p>
    <w:p w14:paraId="0E6BAEEE" w14:textId="77777777" w:rsidR="00542ED5" w:rsidRPr="00542ED5" w:rsidRDefault="00542ED5" w:rsidP="00542ED5">
      <w:r w:rsidRPr="00542ED5">
        <w:t>(C) Bouguer</w:t>
      </w:r>
    </w:p>
    <w:p w14:paraId="0378E5F7" w14:textId="2E63E978" w:rsidR="00542ED5" w:rsidRPr="00542ED5" w:rsidRDefault="00542ED5" w:rsidP="00542ED5">
      <w:pPr>
        <w:rPr>
          <w:b/>
          <w:bCs/>
        </w:rPr>
      </w:pPr>
      <w:r w:rsidRPr="00542ED5">
        <w:rPr>
          <w:b/>
          <w:bCs/>
        </w:rPr>
        <w:t>(D) Te</w:t>
      </w:r>
      <w:r>
        <w:rPr>
          <w:b/>
          <w:bCs/>
        </w:rPr>
        <w:t>rra</w:t>
      </w:r>
      <w:r w:rsidRPr="00542ED5">
        <w:rPr>
          <w:b/>
          <w:bCs/>
        </w:rPr>
        <w:t>in</w:t>
      </w:r>
    </w:p>
    <w:p w14:paraId="667EF3F7" w14:textId="374EC90E" w:rsidR="00542ED5" w:rsidRPr="00542ED5" w:rsidRDefault="00542ED5" w:rsidP="00542ED5"/>
    <w:p w14:paraId="674F1699" w14:textId="647BF50B" w:rsidR="00542ED5" w:rsidRDefault="00542ED5" w:rsidP="00542ED5">
      <w:pPr>
        <w:rPr>
          <w:b/>
          <w:bCs/>
        </w:rPr>
      </w:pPr>
      <w:r w:rsidRPr="00542ED5">
        <w:rPr>
          <w:b/>
          <w:bCs/>
          <w:noProof/>
        </w:rPr>
        <w:drawing>
          <wp:anchor distT="0" distB="0" distL="114300" distR="114300" simplePos="0" relativeHeight="251658264" behindDoc="0" locked="0" layoutInCell="1" allowOverlap="1" wp14:anchorId="7F8B521B" wp14:editId="34F554F6">
            <wp:simplePos x="0" y="0"/>
            <wp:positionH relativeFrom="column">
              <wp:posOffset>60960</wp:posOffset>
            </wp:positionH>
            <wp:positionV relativeFrom="paragraph">
              <wp:posOffset>307975</wp:posOffset>
            </wp:positionV>
            <wp:extent cx="5722620" cy="3467100"/>
            <wp:effectExtent l="0" t="0" r="0" b="0"/>
            <wp:wrapSquare wrapText="bothSides"/>
            <wp:docPr id="117407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71502" name=""/>
                    <pic:cNvPicPr/>
                  </pic:nvPicPr>
                  <pic:blipFill>
                    <a:blip r:embed="rId17">
                      <a:extLst>
                        <a:ext uri="{28A0092B-C50C-407E-A947-70E740481C1C}">
                          <a14:useLocalDpi xmlns:a14="http://schemas.microsoft.com/office/drawing/2010/main" val="0"/>
                        </a:ext>
                      </a:extLst>
                    </a:blip>
                    <a:stretch>
                      <a:fillRect/>
                    </a:stretch>
                  </pic:blipFill>
                  <pic:spPr>
                    <a:xfrm>
                      <a:off x="0" y="0"/>
                      <a:ext cx="5722620" cy="3467100"/>
                    </a:xfrm>
                    <a:prstGeom prst="rect">
                      <a:avLst/>
                    </a:prstGeom>
                  </pic:spPr>
                </pic:pic>
              </a:graphicData>
            </a:graphic>
            <wp14:sizeRelH relativeFrom="page">
              <wp14:pctWidth>0</wp14:pctWidth>
            </wp14:sizeRelH>
            <wp14:sizeRelV relativeFrom="page">
              <wp14:pctHeight>0</wp14:pctHeight>
            </wp14:sizeRelV>
          </wp:anchor>
        </w:drawing>
      </w:r>
      <w:r>
        <w:rPr>
          <w:b/>
          <w:bCs/>
        </w:rPr>
        <w:t>72.</w:t>
      </w:r>
      <w:r w:rsidRPr="00542ED5">
        <w:rPr>
          <w:noProof/>
        </w:rPr>
        <w:t xml:space="preserve"> </w:t>
      </w:r>
    </w:p>
    <w:p w14:paraId="3C20741D" w14:textId="73DA0452" w:rsidR="00542ED5" w:rsidRDefault="00542ED5" w:rsidP="00542ED5">
      <w:pPr>
        <w:rPr>
          <w:b/>
          <w:bCs/>
        </w:rPr>
      </w:pPr>
      <w:r>
        <w:rPr>
          <w:b/>
          <w:bCs/>
        </w:rPr>
        <w:t xml:space="preserve">  </w:t>
      </w:r>
    </w:p>
    <w:p w14:paraId="11EB0103" w14:textId="4FEC615C" w:rsidR="00542ED5" w:rsidRDefault="00542ED5" w:rsidP="00542ED5">
      <w:pPr>
        <w:rPr>
          <w:b/>
          <w:bCs/>
        </w:rPr>
      </w:pPr>
      <w:r>
        <w:rPr>
          <w:b/>
          <w:bCs/>
        </w:rPr>
        <w:t>Correct Answer : 1.2 to 1.4</w:t>
      </w:r>
    </w:p>
    <w:p w14:paraId="27B002AC" w14:textId="674C1CD6" w:rsidR="00542ED5" w:rsidRDefault="00542ED5" w:rsidP="00542ED5">
      <w:pPr>
        <w:rPr>
          <w:b/>
          <w:bCs/>
        </w:rPr>
      </w:pPr>
    </w:p>
    <w:p w14:paraId="107635F3" w14:textId="53024FE1" w:rsidR="00542ED5" w:rsidRPr="00542ED5" w:rsidRDefault="00542ED5" w:rsidP="00542ED5">
      <w:pPr>
        <w:rPr>
          <w:b/>
          <w:bCs/>
        </w:rPr>
      </w:pPr>
      <w:r>
        <w:rPr>
          <w:b/>
          <w:bCs/>
        </w:rPr>
        <w:t xml:space="preserve">73. </w:t>
      </w:r>
      <w:r w:rsidRPr="00542ED5">
        <w:t>Two survey vessels with shipborne gravimeters are cruising towards each other at a speed</w:t>
      </w:r>
      <w:r>
        <w:t xml:space="preserve"> </w:t>
      </w:r>
      <w:r w:rsidRPr="00542ED5">
        <w:t>of 6 knots each along an east-west course. The difference m gr</w:t>
      </w:r>
      <w:r>
        <w:t>avi</w:t>
      </w:r>
      <w:r w:rsidRPr="00542ED5">
        <w:t>ty read</w:t>
      </w:r>
      <w:r>
        <w:t>in</w:t>
      </w:r>
      <w:r w:rsidRPr="00542ED5">
        <w:t>gs of the two</w:t>
      </w:r>
      <w:r>
        <w:t xml:space="preserve"> </w:t>
      </w:r>
      <w:r w:rsidRPr="00542ED5">
        <w:t>gravimeters is 63.5 mGal at the P</w:t>
      </w:r>
      <w:r>
        <w:t>oi</w:t>
      </w:r>
      <w:r w:rsidRPr="00542ED5">
        <w:t>nt at which the survey vessels cross each other. The</w:t>
      </w:r>
      <w:r>
        <w:t xml:space="preserve"> </w:t>
      </w:r>
      <w:r w:rsidRPr="00542ED5">
        <w:t>latitude along which the survey vessels are c</w:t>
      </w:r>
      <w:r>
        <w:t>ruisin</w:t>
      </w:r>
      <w:r w:rsidRPr="00542ED5">
        <w:t>g is</w:t>
      </w:r>
      <w:r>
        <w:t>……</w:t>
      </w:r>
      <w:r>
        <w:rPr>
          <w:rFonts w:ascii="Calibri" w:hAnsi="Calibri" w:cs="Calibri"/>
        </w:rPr>
        <w:t>ᵒ</w:t>
      </w:r>
      <w:r>
        <w:t>N</w:t>
      </w:r>
    </w:p>
    <w:p w14:paraId="1916E074" w14:textId="77777777" w:rsidR="00542ED5" w:rsidRDefault="00542ED5" w:rsidP="00542ED5">
      <w:pPr>
        <w:rPr>
          <w:rFonts w:eastAsiaTheme="minorEastAsia"/>
        </w:rPr>
      </w:pPr>
    </w:p>
    <w:p w14:paraId="4263BE43" w14:textId="04710E87" w:rsidR="00542ED5" w:rsidRPr="00542ED5" w:rsidRDefault="00542ED5" w:rsidP="00542ED5">
      <w:pPr>
        <w:rPr>
          <w:rFonts w:eastAsiaTheme="minorEastAsia"/>
          <w:b/>
          <w:bCs/>
        </w:rPr>
      </w:pPr>
      <w:r w:rsidRPr="00542ED5">
        <w:rPr>
          <w:rFonts w:eastAsiaTheme="minorEastAsia"/>
          <w:b/>
          <w:bCs/>
        </w:rPr>
        <w:t>Correct Answer: 44.5 to 46.0</w:t>
      </w:r>
    </w:p>
    <w:p w14:paraId="16A83341" w14:textId="77777777" w:rsidR="00542ED5" w:rsidRPr="00542ED5" w:rsidRDefault="00542ED5" w:rsidP="00542ED5"/>
    <w:p w14:paraId="43EBD49D" w14:textId="01B3CB9E" w:rsidR="00926D87" w:rsidRPr="00542ED5" w:rsidRDefault="00926D87" w:rsidP="00926D87">
      <w:r w:rsidRPr="00542ED5">
        <w:br w:type="page"/>
      </w:r>
    </w:p>
    <w:p w14:paraId="53C669FF" w14:textId="6BA9904F" w:rsidR="00542ED5" w:rsidRDefault="00542ED5" w:rsidP="00542ED5">
      <w:pPr>
        <w:jc w:val="center"/>
        <w:rPr>
          <w:i/>
          <w:iCs/>
          <w:sz w:val="52"/>
          <w:szCs w:val="52"/>
          <w:u w:val="single"/>
        </w:rPr>
      </w:pPr>
      <w:r w:rsidRPr="00926D87">
        <w:rPr>
          <w:i/>
          <w:iCs/>
          <w:sz w:val="52"/>
          <w:szCs w:val="52"/>
          <w:u w:val="single"/>
        </w:rPr>
        <w:lastRenderedPageBreak/>
        <w:t>GATE-201</w:t>
      </w:r>
      <w:r>
        <w:rPr>
          <w:i/>
          <w:iCs/>
          <w:sz w:val="52"/>
          <w:szCs w:val="52"/>
          <w:u w:val="single"/>
        </w:rPr>
        <w:t>9</w:t>
      </w:r>
      <w:r w:rsidRPr="00926D87">
        <w:rPr>
          <w:i/>
          <w:iCs/>
          <w:sz w:val="52"/>
          <w:szCs w:val="52"/>
          <w:u w:val="single"/>
        </w:rPr>
        <w:t xml:space="preserve"> GEOPHYSICS</w:t>
      </w:r>
    </w:p>
    <w:p w14:paraId="6E803EA9" w14:textId="2E09C845" w:rsidR="00542ED5" w:rsidRPr="00542ED5" w:rsidRDefault="00542ED5" w:rsidP="00542ED5">
      <w:pPr>
        <w:rPr>
          <w:sz w:val="28"/>
          <w:szCs w:val="28"/>
        </w:rPr>
      </w:pPr>
      <w:r>
        <w:rPr>
          <w:sz w:val="28"/>
          <w:szCs w:val="28"/>
        </w:rPr>
        <w:t>5. Th</w:t>
      </w:r>
      <w:r w:rsidRPr="00542ED5">
        <w:rPr>
          <w:sz w:val="28"/>
          <w:szCs w:val="28"/>
        </w:rPr>
        <w:t>e acceleration due to gravity (g) begins to fall sharply towards the</w:t>
      </w:r>
      <w:r>
        <w:rPr>
          <w:sz w:val="28"/>
          <w:szCs w:val="28"/>
        </w:rPr>
        <w:t xml:space="preserve"> </w:t>
      </w:r>
      <w:r w:rsidRPr="00542ED5">
        <w:rPr>
          <w:sz w:val="28"/>
          <w:szCs w:val="28"/>
        </w:rPr>
        <w:t>centre of the Earth</w:t>
      </w:r>
      <w:r>
        <w:rPr>
          <w:sz w:val="28"/>
          <w:szCs w:val="28"/>
        </w:rPr>
        <w:t xml:space="preserve"> </w:t>
      </w:r>
      <w:r w:rsidRPr="00542ED5">
        <w:rPr>
          <w:sz w:val="28"/>
          <w:szCs w:val="28"/>
        </w:rPr>
        <w:t>from the</w:t>
      </w:r>
      <w:r>
        <w:rPr>
          <w:sz w:val="28"/>
          <w:szCs w:val="28"/>
        </w:rPr>
        <w:t xml:space="preserve"> </w:t>
      </w:r>
      <w:r w:rsidRPr="00542ED5">
        <w:rPr>
          <w:sz w:val="28"/>
          <w:szCs w:val="28"/>
        </w:rPr>
        <w:t>discontinuity.</w:t>
      </w:r>
    </w:p>
    <w:p w14:paraId="76159BDC" w14:textId="77777777" w:rsidR="00542ED5" w:rsidRDefault="00542ED5" w:rsidP="00542ED5">
      <w:pPr>
        <w:rPr>
          <w:sz w:val="28"/>
          <w:szCs w:val="28"/>
        </w:rPr>
      </w:pPr>
    </w:p>
    <w:p w14:paraId="48F0C956" w14:textId="4854BE4E" w:rsidR="00542ED5" w:rsidRPr="00542ED5" w:rsidRDefault="00542ED5" w:rsidP="00542ED5">
      <w:pPr>
        <w:rPr>
          <w:sz w:val="28"/>
          <w:szCs w:val="28"/>
        </w:rPr>
      </w:pPr>
      <w:r w:rsidRPr="00542ED5">
        <w:rPr>
          <w:sz w:val="28"/>
          <w:szCs w:val="28"/>
        </w:rPr>
        <w:t>(A) Conrad</w:t>
      </w:r>
    </w:p>
    <w:p w14:paraId="5868D077" w14:textId="036A8A02" w:rsidR="00542ED5" w:rsidRPr="00542ED5" w:rsidRDefault="00542ED5" w:rsidP="00542ED5">
      <w:pPr>
        <w:rPr>
          <w:sz w:val="28"/>
          <w:szCs w:val="28"/>
        </w:rPr>
      </w:pPr>
      <w:r w:rsidRPr="00542ED5">
        <w:rPr>
          <w:sz w:val="28"/>
          <w:szCs w:val="28"/>
        </w:rPr>
        <w:t>(B) Mohorovic</w:t>
      </w:r>
      <w:r w:rsidR="00F7398A">
        <w:rPr>
          <w:sz w:val="28"/>
          <w:szCs w:val="28"/>
        </w:rPr>
        <w:t>ic</w:t>
      </w:r>
    </w:p>
    <w:p w14:paraId="48125878" w14:textId="77777777" w:rsidR="00542ED5" w:rsidRPr="00F7398A" w:rsidRDefault="00542ED5" w:rsidP="00542ED5">
      <w:pPr>
        <w:rPr>
          <w:b/>
          <w:bCs/>
          <w:sz w:val="28"/>
          <w:szCs w:val="28"/>
        </w:rPr>
      </w:pPr>
      <w:r w:rsidRPr="00F7398A">
        <w:rPr>
          <w:b/>
          <w:bCs/>
          <w:sz w:val="28"/>
          <w:szCs w:val="28"/>
        </w:rPr>
        <w:t>(C) Gutenberg</w:t>
      </w:r>
    </w:p>
    <w:p w14:paraId="49E423AB" w14:textId="02D8DB60" w:rsidR="00542ED5" w:rsidRPr="00542ED5" w:rsidRDefault="00542ED5" w:rsidP="00542ED5">
      <w:pPr>
        <w:rPr>
          <w:sz w:val="28"/>
          <w:szCs w:val="28"/>
        </w:rPr>
      </w:pPr>
      <w:r w:rsidRPr="00542ED5">
        <w:rPr>
          <w:sz w:val="28"/>
          <w:szCs w:val="28"/>
        </w:rPr>
        <w:t>(D) Lehmann</w:t>
      </w:r>
    </w:p>
    <w:p w14:paraId="273F4E9E" w14:textId="491E328C" w:rsidR="00F7398A" w:rsidRDefault="00F7398A">
      <w:pPr>
        <w:rPr>
          <w:b/>
          <w:bCs/>
        </w:rPr>
      </w:pPr>
    </w:p>
    <w:p w14:paraId="31E3696C" w14:textId="5E48BA7A" w:rsidR="00F7398A" w:rsidRPr="00F7398A" w:rsidRDefault="00F7398A" w:rsidP="00F7398A">
      <w:r>
        <w:rPr>
          <w:b/>
          <w:bCs/>
        </w:rPr>
        <w:t xml:space="preserve">15. </w:t>
      </w:r>
      <w:r w:rsidRPr="00F7398A">
        <w:t xml:space="preserve"> Which one of the following is only a conection and not a reduction in the computation of</w:t>
      </w:r>
      <w:r>
        <w:t xml:space="preserve"> </w:t>
      </w:r>
      <w:r w:rsidRPr="00F7398A">
        <w:t>gravity anomalies with respect to a datum?</w:t>
      </w:r>
    </w:p>
    <w:p w14:paraId="7C501A10" w14:textId="77777777" w:rsidR="00F7398A" w:rsidRPr="00F7398A" w:rsidRDefault="00F7398A" w:rsidP="00F7398A">
      <w:r w:rsidRPr="00F7398A">
        <w:t>(A) Free air</w:t>
      </w:r>
    </w:p>
    <w:p w14:paraId="2804E31B" w14:textId="77777777" w:rsidR="00F7398A" w:rsidRPr="00F7398A" w:rsidRDefault="00F7398A" w:rsidP="00F7398A">
      <w:r w:rsidRPr="00F7398A">
        <w:t>(B) Bouguer</w:t>
      </w:r>
    </w:p>
    <w:p w14:paraId="5E89500F" w14:textId="5E848C32" w:rsidR="00F7398A" w:rsidRPr="00F7398A" w:rsidRDefault="00F7398A" w:rsidP="00F7398A">
      <w:r w:rsidRPr="00F7398A">
        <w:t>(</w:t>
      </w:r>
      <w:r w:rsidRPr="00F7398A">
        <w:rPr>
          <w:b/>
          <w:bCs/>
        </w:rPr>
        <w:t>C) Terrain</w:t>
      </w:r>
    </w:p>
    <w:p w14:paraId="7E1E63F9" w14:textId="54D133B4" w:rsidR="00F7398A" w:rsidRPr="00F7398A" w:rsidRDefault="00F7398A" w:rsidP="00F7398A">
      <w:r w:rsidRPr="00F7398A">
        <w:t>(D) Isostatic</w:t>
      </w:r>
    </w:p>
    <w:p w14:paraId="7D4AAC62" w14:textId="77777777" w:rsidR="00F7398A" w:rsidRDefault="00F7398A">
      <w:pPr>
        <w:rPr>
          <w:b/>
          <w:bCs/>
        </w:rPr>
      </w:pPr>
    </w:p>
    <w:p w14:paraId="603FA943" w14:textId="3D211BBF" w:rsidR="00F7398A" w:rsidRPr="00F7398A" w:rsidRDefault="00F7398A" w:rsidP="00F7398A">
      <w:r>
        <w:rPr>
          <w:b/>
          <w:bCs/>
        </w:rPr>
        <w:t>21.</w:t>
      </w:r>
      <w:r w:rsidRPr="00F7398A">
        <w:t xml:space="preserve"> Assuming Airy isostatic compensation, the depth to the Moho from a point located 2 km</w:t>
      </w:r>
      <w:r>
        <w:t xml:space="preserve"> </w:t>
      </w:r>
      <w:r w:rsidRPr="00F7398A">
        <w:t>above the mean sea level is</w:t>
      </w:r>
      <w:r>
        <w:t>…….</w:t>
      </w:r>
      <w:r w:rsidRPr="00F7398A">
        <w:t>km. (round off to I decimal place).</w:t>
      </w:r>
    </w:p>
    <w:p w14:paraId="2A2396AA" w14:textId="53D7C9CD" w:rsidR="00F7398A" w:rsidRPr="00F7398A" w:rsidRDefault="00F7398A" w:rsidP="00F7398A">
      <w:r w:rsidRPr="00F7398A">
        <w:t>(The depth of compensation T for the crust at mean sea level is 30 km, the density of crust</w:t>
      </w:r>
      <w:r>
        <w:t xml:space="preserve"> </w:t>
      </w:r>
      <w:r w:rsidRPr="00F7398A">
        <w:t xml:space="preserve">and upper mantle are 2.67 gm/cc and 3.30 gm/cc, respectively). </w:t>
      </w:r>
    </w:p>
    <w:p w14:paraId="0E5ED33C" w14:textId="77777777" w:rsidR="00F7398A" w:rsidRDefault="00F7398A">
      <w:pPr>
        <w:rPr>
          <w:b/>
          <w:bCs/>
        </w:rPr>
      </w:pPr>
    </w:p>
    <w:p w14:paraId="36070B6F" w14:textId="34ADE94F" w:rsidR="00F7398A" w:rsidRDefault="00F7398A">
      <w:pPr>
        <w:rPr>
          <w:b/>
          <w:bCs/>
        </w:rPr>
      </w:pPr>
      <w:r>
        <w:rPr>
          <w:b/>
          <w:bCs/>
        </w:rPr>
        <w:t>Correct Anwer:  40.3 to 40.6</w:t>
      </w:r>
    </w:p>
    <w:p w14:paraId="1D2DA599" w14:textId="77777777" w:rsidR="00F7398A" w:rsidRDefault="00F7398A">
      <w:pPr>
        <w:rPr>
          <w:b/>
          <w:bCs/>
        </w:rPr>
      </w:pPr>
    </w:p>
    <w:p w14:paraId="67CC7684" w14:textId="7A5119CE" w:rsidR="00F7398A" w:rsidRPr="00F7398A" w:rsidRDefault="00F7398A" w:rsidP="00F7398A">
      <w:r>
        <w:rPr>
          <w:b/>
          <w:bCs/>
        </w:rPr>
        <w:t xml:space="preserve">71. </w:t>
      </w:r>
      <w:r w:rsidRPr="00F7398A">
        <w:t>In gravity anomalies, the 'Indirect effect' mainly arises from</w:t>
      </w:r>
      <w:r>
        <w:t>……</w:t>
      </w:r>
    </w:p>
    <w:p w14:paraId="29EB9214" w14:textId="77777777" w:rsidR="00F7398A" w:rsidRPr="00F7398A" w:rsidRDefault="00F7398A" w:rsidP="00F7398A">
      <w:r w:rsidRPr="00F7398A">
        <w:t>(A) the sources outside the area of investigation</w:t>
      </w:r>
    </w:p>
    <w:p w14:paraId="4D4FC0DD" w14:textId="77777777" w:rsidR="00F7398A" w:rsidRPr="00F7398A" w:rsidRDefault="00F7398A" w:rsidP="00F7398A">
      <w:r w:rsidRPr="00F7398A">
        <w:t>(B) improper instrument drift</w:t>
      </w:r>
    </w:p>
    <w:p w14:paraId="07A6AF96" w14:textId="77777777" w:rsidR="00F7398A" w:rsidRPr="00F7398A" w:rsidRDefault="00F7398A" w:rsidP="00F7398A">
      <w:pPr>
        <w:rPr>
          <w:b/>
          <w:bCs/>
        </w:rPr>
      </w:pPr>
      <w:r w:rsidRPr="00F7398A">
        <w:rPr>
          <w:b/>
          <w:bCs/>
        </w:rPr>
        <w:t>(C) effect of mass lying between the geoid and ellipsoid</w:t>
      </w:r>
    </w:p>
    <w:p w14:paraId="1C10D7BA" w14:textId="20AD6B57" w:rsidR="00F7398A" w:rsidRPr="00F7398A" w:rsidRDefault="00F7398A">
      <w:r w:rsidRPr="00F7398A">
        <w:t>(D) short-wavelength uncompensated masses in the subsurface</w:t>
      </w:r>
    </w:p>
    <w:p w14:paraId="6115E292" w14:textId="77777777" w:rsidR="00F7398A" w:rsidRDefault="00F7398A">
      <w:pPr>
        <w:rPr>
          <w:b/>
          <w:bCs/>
        </w:rPr>
      </w:pPr>
    </w:p>
    <w:p w14:paraId="69F2E746" w14:textId="24FD36EF" w:rsidR="00F7398A" w:rsidRPr="00F7398A" w:rsidRDefault="00F7398A" w:rsidP="00F7398A">
      <w:r>
        <w:rPr>
          <w:b/>
          <w:bCs/>
        </w:rPr>
        <w:t xml:space="preserve">75. </w:t>
      </w:r>
      <w:r w:rsidRPr="00F7398A">
        <w:t>Which on</w:t>
      </w:r>
      <w:r>
        <w:t>e</w:t>
      </w:r>
      <w:r w:rsidRPr="00F7398A">
        <w:t xml:space="preserve"> of th</w:t>
      </w:r>
      <w:r>
        <w:t>e</w:t>
      </w:r>
      <w:r w:rsidRPr="00F7398A">
        <w:t xml:space="preserve"> following stat</w:t>
      </w:r>
      <w:r>
        <w:t>e</w:t>
      </w:r>
      <w:r w:rsidRPr="00F7398A">
        <w:t>m</w:t>
      </w:r>
      <w:r>
        <w:t>e</w:t>
      </w:r>
      <w:r w:rsidRPr="00F7398A">
        <w:t>nts about the gravity anomalies on land is CORRECT?</w:t>
      </w:r>
    </w:p>
    <w:p w14:paraId="269F47AA" w14:textId="39F1315F" w:rsidR="00F7398A" w:rsidRPr="00F7398A" w:rsidRDefault="00F7398A" w:rsidP="00F7398A">
      <w:r w:rsidRPr="00F7398A">
        <w:t>(A) Free-air and Bouguer anomalies are always positively co</w:t>
      </w:r>
      <w:r>
        <w:t>rr</w:t>
      </w:r>
      <w:r w:rsidRPr="00F7398A">
        <w:t>elated with elevation</w:t>
      </w:r>
    </w:p>
    <w:p w14:paraId="478D196D" w14:textId="77777777" w:rsidR="00F7398A" w:rsidRPr="00F7398A" w:rsidRDefault="00F7398A" w:rsidP="00F7398A">
      <w:r w:rsidRPr="00F7398A">
        <w:t>(B) Isostatic anomalies are not useful to understand the crustal heterogeneities</w:t>
      </w:r>
    </w:p>
    <w:p w14:paraId="0B154E2E" w14:textId="77777777" w:rsidR="00F7398A" w:rsidRPr="00F7398A" w:rsidRDefault="00F7398A" w:rsidP="00F7398A">
      <w:r w:rsidRPr="00F7398A">
        <w:t>(C) Vertical derivatives are used to enhance the gravity effects of deep-seated bodies</w:t>
      </w:r>
    </w:p>
    <w:p w14:paraId="272B1C45" w14:textId="6950FEF6" w:rsidR="00F7398A" w:rsidRPr="00F7398A" w:rsidRDefault="00F7398A" w:rsidP="00F7398A">
      <w:pPr>
        <w:rPr>
          <w:b/>
          <w:bCs/>
        </w:rPr>
      </w:pPr>
      <w:r w:rsidRPr="00F7398A">
        <w:rPr>
          <w:b/>
          <w:bCs/>
        </w:rPr>
        <w:t xml:space="preserve">(D) X-horizontal gradient </w:t>
      </w:r>
      <w:r w:rsidRPr="00F7398A">
        <w:rPr>
          <w:rFonts w:eastAsiaTheme="minorEastAsia"/>
          <w:b/>
          <w:bCs/>
        </w:rPr>
        <w:t>(</w:t>
      </w:r>
      <m:oMath>
        <m:f>
          <m:fPr>
            <m:ctrlPr>
              <w:rPr>
                <w:rFonts w:ascii="Cambria Math" w:hAnsi="Cambria Math"/>
                <w:b/>
                <w:bCs/>
                <w:i/>
              </w:rPr>
            </m:ctrlPr>
          </m:fPr>
          <m:num>
            <m:r>
              <m:rPr>
                <m:sty m:val="bi"/>
              </m:rPr>
              <w:rPr>
                <w:rFonts w:ascii="Cambria Math" w:hAnsi="Cambria Math"/>
              </w:rPr>
              <m:t>∂g</m:t>
            </m:r>
          </m:num>
          <m:den>
            <m:r>
              <m:rPr>
                <m:sty m:val="bi"/>
              </m:rPr>
              <w:rPr>
                <w:rFonts w:ascii="Cambria Math" w:hAnsi="Cambria Math"/>
              </w:rPr>
              <m:t>∂x</m:t>
            </m:r>
          </m:den>
        </m:f>
      </m:oMath>
      <w:r w:rsidRPr="00F7398A">
        <w:rPr>
          <w:b/>
          <w:bCs/>
        </w:rPr>
        <w:t xml:space="preserve"> )map enhances / sharpens anomalies of bodies trending N-S (X-East, Y-North, Z-downward).</w:t>
      </w:r>
    </w:p>
    <w:p w14:paraId="48008D9C" w14:textId="77777777" w:rsidR="00F7398A" w:rsidRDefault="00F7398A" w:rsidP="00F7398A"/>
    <w:p w14:paraId="7D44A50C" w14:textId="506342A8" w:rsidR="00F7398A" w:rsidRPr="00F7398A" w:rsidRDefault="00F7398A" w:rsidP="00F7398A">
      <w:r>
        <w:t>77. In an abandoned mine-site, three hollow spherical cavities are located below the surface centered at depths of 50, 100 and 150 metres. Assuming that residual gravity is low due to each one of these cavities are small 0.05 mGaI), do not interfere and can be detected by the gravimeter, the most ideal (largest) grid spacing for carrying out the gravity surveys in order to correctly delineate these cavities is ……..metres. (round off to the nearest integer).</w:t>
      </w:r>
    </w:p>
    <w:p w14:paraId="0F776F99" w14:textId="77777777" w:rsidR="00F7398A" w:rsidRDefault="00F7398A">
      <w:pPr>
        <w:rPr>
          <w:b/>
          <w:bCs/>
        </w:rPr>
      </w:pPr>
    </w:p>
    <w:p w14:paraId="2018E792" w14:textId="19208412" w:rsidR="00CC403D" w:rsidRPr="00F7398A" w:rsidRDefault="00F7398A">
      <w:pPr>
        <w:rPr>
          <w:rFonts w:asciiTheme="majorHAnsi" w:hAnsiTheme="majorHAnsi"/>
          <w:b/>
          <w:bCs/>
          <w:sz w:val="20"/>
        </w:rPr>
      </w:pPr>
      <w:r w:rsidRPr="00F7398A">
        <w:rPr>
          <w:b/>
          <w:bCs/>
        </w:rPr>
        <w:t>Correct Answer: 38 to 39</w:t>
      </w:r>
      <w:r w:rsidR="00CC403D" w:rsidRPr="00F7398A">
        <w:rPr>
          <w:b/>
          <w:bCs/>
        </w:rPr>
        <w:br w:type="page"/>
      </w:r>
    </w:p>
    <w:p w14:paraId="6D4BA514" w14:textId="77777777" w:rsidR="00585225" w:rsidRPr="009B2968" w:rsidRDefault="00585225" w:rsidP="00585225">
      <w:pPr>
        <w:pStyle w:val="Header"/>
      </w:pPr>
      <w:r w:rsidRPr="00E44B70">
        <w:rPr>
          <w:noProof/>
          <w:lang w:val="en-AU" w:eastAsia="en-AU"/>
        </w:rPr>
        <w:lastRenderedPageBreak/>
        <mc:AlternateContent>
          <mc:Choice Requires="wps">
            <w:drawing>
              <wp:inline distT="0" distB="0" distL="0" distR="0" wp14:anchorId="62F81055" wp14:editId="61976EA9">
                <wp:extent cx="4970977" cy="45719"/>
                <wp:effectExtent l="0" t="0" r="0" b="5715"/>
                <wp:docPr id="5" name="Rectangle 5"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1268AC9" id="Rectangle 5"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t xml:space="preserve">      </w:t>
      </w:r>
      <w:sdt>
        <w:sdtPr>
          <w:id w:val="-2076273252"/>
          <w:placeholder>
            <w:docPart w:val="6EC3D4355CCF46EC9DFA49BF7C092A65"/>
          </w:placeholder>
          <w:temporary/>
          <w:showingPlcHdr/>
          <w15:appearance w15:val="hidden"/>
        </w:sdtPr>
        <w:sdtContent>
          <w:r w:rsidRPr="00E832AC">
            <w:t>REPORT TITLE</w:t>
          </w:r>
        </w:sdtContent>
      </w:sdt>
    </w:p>
    <w:p w14:paraId="0B3EC03E" w14:textId="046F934B" w:rsidR="00D92F40" w:rsidRDefault="00E6550B" w:rsidP="00E6550B">
      <w:pPr>
        <w:pStyle w:val="Footer"/>
        <w:jc w:val="left"/>
        <w:rPr>
          <w:rStyle w:val="PageNumber"/>
        </w:rPr>
      </w:pPr>
      <w:r w:rsidRPr="00E6550B">
        <w:rPr>
          <w:rStyle w:val="PageNumber"/>
          <w:noProof/>
        </w:rPr>
        <w:drawing>
          <wp:inline distT="0" distB="0" distL="0" distR="0" wp14:anchorId="4772558C" wp14:editId="6160F61B">
            <wp:extent cx="5943600" cy="871220"/>
            <wp:effectExtent l="0" t="0" r="0" b="5080"/>
            <wp:docPr id="52885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54029" name=""/>
                    <pic:cNvPicPr/>
                  </pic:nvPicPr>
                  <pic:blipFill>
                    <a:blip r:embed="rId18"/>
                    <a:stretch>
                      <a:fillRect/>
                    </a:stretch>
                  </pic:blipFill>
                  <pic:spPr>
                    <a:xfrm>
                      <a:off x="0" y="0"/>
                      <a:ext cx="5943600" cy="871220"/>
                    </a:xfrm>
                    <a:prstGeom prst="rect">
                      <a:avLst/>
                    </a:prstGeom>
                  </pic:spPr>
                </pic:pic>
              </a:graphicData>
            </a:graphic>
          </wp:inline>
        </w:drawing>
      </w:r>
    </w:p>
    <w:p w14:paraId="094D8EBA" w14:textId="77777777" w:rsidR="00E6550B" w:rsidRDefault="00E6550B" w:rsidP="00E6550B">
      <w:pPr>
        <w:pStyle w:val="Footer"/>
        <w:jc w:val="left"/>
        <w:rPr>
          <w:rStyle w:val="PageNumber"/>
        </w:rPr>
      </w:pPr>
    </w:p>
    <w:p w14:paraId="4FBBA694" w14:textId="77777777" w:rsidR="00A74E01" w:rsidRDefault="00A74E01">
      <w:pPr>
        <w:rPr>
          <w:rStyle w:val="PageNumber"/>
        </w:rPr>
      </w:pPr>
      <w:r>
        <w:rPr>
          <w:rStyle w:val="PageNumber"/>
        </w:rPr>
        <w:t>25.</w:t>
      </w:r>
    </w:p>
    <w:p w14:paraId="644ECE3E" w14:textId="77777777" w:rsidR="00A74E01" w:rsidRDefault="00A74E01">
      <w:pPr>
        <w:rPr>
          <w:rStyle w:val="PageNumber"/>
        </w:rPr>
      </w:pPr>
      <w:r w:rsidRPr="00A74E01">
        <w:rPr>
          <w:rStyle w:val="PageNumber"/>
          <w:noProof/>
        </w:rPr>
        <w:drawing>
          <wp:inline distT="0" distB="0" distL="0" distR="0" wp14:anchorId="7C8A8944" wp14:editId="69C0DFA6">
            <wp:extent cx="4429743" cy="2410161"/>
            <wp:effectExtent l="0" t="0" r="9525" b="9525"/>
            <wp:docPr id="1368270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70669" name=""/>
                    <pic:cNvPicPr/>
                  </pic:nvPicPr>
                  <pic:blipFill>
                    <a:blip r:embed="rId19"/>
                    <a:stretch>
                      <a:fillRect/>
                    </a:stretch>
                  </pic:blipFill>
                  <pic:spPr>
                    <a:xfrm>
                      <a:off x="0" y="0"/>
                      <a:ext cx="4429743" cy="2410161"/>
                    </a:xfrm>
                    <a:prstGeom prst="rect">
                      <a:avLst/>
                    </a:prstGeom>
                  </pic:spPr>
                </pic:pic>
              </a:graphicData>
            </a:graphic>
          </wp:inline>
        </w:drawing>
      </w:r>
    </w:p>
    <w:p w14:paraId="55327AEC" w14:textId="337BA845" w:rsidR="00107000" w:rsidRDefault="00107000">
      <w:pPr>
        <w:rPr>
          <w:rStyle w:val="PageNumber"/>
        </w:rPr>
      </w:pPr>
    </w:p>
    <w:p w14:paraId="38C8DEBE" w14:textId="5A3063C2" w:rsidR="00107000" w:rsidRPr="00107000" w:rsidRDefault="00107000" w:rsidP="00107000">
      <w:pPr>
        <w:rPr>
          <w:rStyle w:val="PageNumber"/>
        </w:rPr>
      </w:pPr>
      <w:r>
        <w:rPr>
          <w:rStyle w:val="PageNumber"/>
        </w:rPr>
        <w:t>1. Which of the following models is the international gravity formula based on</w:t>
      </w:r>
      <w:r w:rsidRPr="00107000">
        <w:rPr>
          <w:rStyle w:val="PageNumber"/>
        </w:rPr>
        <w:t>?</w:t>
      </w:r>
    </w:p>
    <w:p w14:paraId="0D15F904" w14:textId="77777777" w:rsidR="00107000" w:rsidRPr="00107000" w:rsidRDefault="00107000" w:rsidP="009E221F">
      <w:pPr>
        <w:pStyle w:val="ListParagraph"/>
        <w:numPr>
          <w:ilvl w:val="0"/>
          <w:numId w:val="1"/>
        </w:numPr>
        <w:rPr>
          <w:rStyle w:val="PageNumber"/>
        </w:rPr>
      </w:pPr>
      <w:r w:rsidRPr="00107000">
        <w:rPr>
          <w:rStyle w:val="PageNumber"/>
        </w:rPr>
        <w:t>Non-rotating homogeneous spherical Earth model</w:t>
      </w:r>
    </w:p>
    <w:p w14:paraId="1EFEC7B3" w14:textId="611EBDB8" w:rsidR="00107000" w:rsidRPr="00107000" w:rsidRDefault="00107000" w:rsidP="009E221F">
      <w:pPr>
        <w:pStyle w:val="ListParagraph"/>
        <w:numPr>
          <w:ilvl w:val="0"/>
          <w:numId w:val="1"/>
        </w:numPr>
        <w:rPr>
          <w:rStyle w:val="PageNumber"/>
        </w:rPr>
      </w:pPr>
      <w:r w:rsidRPr="00107000">
        <w:rPr>
          <w:rStyle w:val="PageNumber"/>
        </w:rPr>
        <w:t xml:space="preserve">Non-rotating </w:t>
      </w:r>
      <w:r w:rsidR="00165B5C">
        <w:rPr>
          <w:rStyle w:val="PageNumber"/>
        </w:rPr>
        <w:t>h</w:t>
      </w:r>
      <w:r w:rsidRPr="00107000">
        <w:rPr>
          <w:rStyle w:val="PageNumber"/>
        </w:rPr>
        <w:t>o</w:t>
      </w:r>
      <w:r w:rsidR="00165B5C">
        <w:rPr>
          <w:rStyle w:val="PageNumber"/>
        </w:rPr>
        <w:t>m</w:t>
      </w:r>
      <w:r w:rsidRPr="00107000">
        <w:rPr>
          <w:rStyle w:val="PageNumber"/>
        </w:rPr>
        <w:t>ogene</w:t>
      </w:r>
      <w:r w:rsidR="00165B5C">
        <w:rPr>
          <w:rStyle w:val="PageNumber"/>
        </w:rPr>
        <w:t>ous</w:t>
      </w:r>
      <w:r w:rsidRPr="00107000">
        <w:rPr>
          <w:rStyle w:val="PageNumber"/>
        </w:rPr>
        <w:t xml:space="preserve"> oblate spheroidal Earth model</w:t>
      </w:r>
    </w:p>
    <w:p w14:paraId="2F3FEF2D" w14:textId="77777777" w:rsidR="00107000" w:rsidRPr="00107000" w:rsidRDefault="00107000" w:rsidP="009E221F">
      <w:pPr>
        <w:pStyle w:val="ListParagraph"/>
        <w:numPr>
          <w:ilvl w:val="0"/>
          <w:numId w:val="1"/>
        </w:numPr>
        <w:rPr>
          <w:rStyle w:val="PageNumber"/>
        </w:rPr>
      </w:pPr>
      <w:r w:rsidRPr="00107000">
        <w:rPr>
          <w:rStyle w:val="PageNumber"/>
        </w:rPr>
        <w:t>Rotating homogeneous oblate spheroidal Earth model</w:t>
      </w:r>
    </w:p>
    <w:p w14:paraId="3817BDBC" w14:textId="412A17CD" w:rsidR="009E221F" w:rsidRPr="009E221F" w:rsidRDefault="00107000" w:rsidP="009E221F">
      <w:pPr>
        <w:pStyle w:val="ListParagraph"/>
        <w:numPr>
          <w:ilvl w:val="0"/>
          <w:numId w:val="1"/>
        </w:numPr>
        <w:rPr>
          <w:rStyle w:val="PageNumber"/>
          <w:rFonts w:asciiTheme="majorHAnsi" w:hAnsiTheme="majorHAnsi"/>
          <w:sz w:val="20"/>
        </w:rPr>
      </w:pPr>
      <w:r w:rsidRPr="00107000">
        <w:rPr>
          <w:rStyle w:val="PageNumber"/>
        </w:rPr>
        <w:t xml:space="preserve">Rotating </w:t>
      </w:r>
      <w:r w:rsidR="00165B5C">
        <w:rPr>
          <w:rStyle w:val="PageNumber"/>
        </w:rPr>
        <w:t xml:space="preserve">inhomogeneous </w:t>
      </w:r>
      <w:r w:rsidRPr="00107000">
        <w:rPr>
          <w:rStyle w:val="PageNumber"/>
        </w:rPr>
        <w:t>spherical Earth model</w:t>
      </w:r>
    </w:p>
    <w:p w14:paraId="7EB9442F" w14:textId="55F053BD" w:rsidR="00861D4C" w:rsidRPr="009E221F" w:rsidRDefault="00861D4C" w:rsidP="009E221F">
      <w:pPr>
        <w:rPr>
          <w:rStyle w:val="PageNumber"/>
        </w:rPr>
      </w:pPr>
      <w:r w:rsidRPr="0080181D">
        <w:rPr>
          <w:rStyle w:val="PageNumber"/>
          <w:noProof/>
        </w:rPr>
        <w:drawing>
          <wp:anchor distT="0" distB="0" distL="114300" distR="114300" simplePos="0" relativeHeight="251658242" behindDoc="0" locked="0" layoutInCell="1" allowOverlap="1" wp14:anchorId="00A386E8" wp14:editId="5C130E82">
            <wp:simplePos x="0" y="0"/>
            <wp:positionH relativeFrom="column">
              <wp:posOffset>-193675</wp:posOffset>
            </wp:positionH>
            <wp:positionV relativeFrom="paragraph">
              <wp:posOffset>105294</wp:posOffset>
            </wp:positionV>
            <wp:extent cx="4334480" cy="1400370"/>
            <wp:effectExtent l="0" t="0" r="9525" b="9525"/>
            <wp:wrapSquare wrapText="bothSides"/>
            <wp:docPr id="190426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61581" name=""/>
                    <pic:cNvPicPr/>
                  </pic:nvPicPr>
                  <pic:blipFill>
                    <a:blip r:embed="rId20">
                      <a:extLst>
                        <a:ext uri="{28A0092B-C50C-407E-A947-70E740481C1C}">
                          <a14:useLocalDpi xmlns:a14="http://schemas.microsoft.com/office/drawing/2010/main" val="0"/>
                        </a:ext>
                      </a:extLst>
                    </a:blip>
                    <a:stretch>
                      <a:fillRect/>
                    </a:stretch>
                  </pic:blipFill>
                  <pic:spPr>
                    <a:xfrm>
                      <a:off x="0" y="0"/>
                      <a:ext cx="4334480" cy="1400370"/>
                    </a:xfrm>
                    <a:prstGeom prst="rect">
                      <a:avLst/>
                    </a:prstGeom>
                  </pic:spPr>
                </pic:pic>
              </a:graphicData>
            </a:graphic>
            <wp14:sizeRelH relativeFrom="page">
              <wp14:pctWidth>0</wp14:pctWidth>
            </wp14:sizeRelH>
            <wp14:sizeRelV relativeFrom="page">
              <wp14:pctHeight>0</wp14:pctHeight>
            </wp14:sizeRelV>
          </wp:anchor>
        </w:drawing>
      </w:r>
      <w:r w:rsidR="00D92F40">
        <w:rPr>
          <w:rStyle w:val="PageNumber"/>
        </w:rPr>
        <w:br w:type="page"/>
      </w:r>
    </w:p>
    <w:p w14:paraId="1FFEDDF0" w14:textId="77777777" w:rsidR="00D92F40" w:rsidRPr="009B2968" w:rsidRDefault="00D92F40" w:rsidP="00D92F40">
      <w:pPr>
        <w:pStyle w:val="Header"/>
      </w:pPr>
      <w:r w:rsidRPr="00E44B70">
        <w:rPr>
          <w:noProof/>
          <w:lang w:val="en-AU" w:eastAsia="en-AU"/>
        </w:rPr>
        <w:lastRenderedPageBreak/>
        <mc:AlternateContent>
          <mc:Choice Requires="wps">
            <w:drawing>
              <wp:inline distT="0" distB="0" distL="0" distR="0" wp14:anchorId="2DA332B0" wp14:editId="68DC6007">
                <wp:extent cx="4970977" cy="45719"/>
                <wp:effectExtent l="0" t="0" r="0" b="5715"/>
                <wp:docPr id="18" name="Rectangle 18"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FE7E96E" id="Rectangle 18" o:spid="_x0000_s1026" alt="Decorative"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" fillcolor="#e2b80f [3204]" stroked="f" strokeweight="2pt">
                <v:stroke miterlimit="4"/>
                <v:textbox inset="3pt,3pt,3pt,3pt"/>
                <w10:anchorlock/>
              </v:rect>
            </w:pict>
          </mc:Fallback>
        </mc:AlternateContent>
      </w:r>
      <w:r>
        <w:t xml:space="preserve">      </w:t>
      </w:r>
      <w:sdt>
        <w:sdtPr>
          <w:id w:val="319096344"/>
          <w:placeholder>
            <w:docPart w:val="20F7A33A6DE34C36BB4DA41C61D50D92"/>
          </w:placeholder>
          <w:temporary/>
          <w:showingPlcHdr/>
          <w15:appearance w15:val="hidden"/>
        </w:sdtPr>
        <w:sdtContent>
          <w:r w:rsidRPr="00E832AC">
            <w:t>REPORT TITLE</w:t>
          </w:r>
        </w:sdtContent>
      </w:sdt>
    </w:p>
    <w:p w14:paraId="0F950B1F" w14:textId="3B6BFAD7" w:rsidR="00211CE6" w:rsidRDefault="00A555FD" w:rsidP="00D92F40">
      <w:r w:rsidRPr="00A555FD">
        <w:rPr>
          <w:noProof/>
        </w:rPr>
        <w:drawing>
          <wp:anchor distT="0" distB="0" distL="114300" distR="114300" simplePos="0" relativeHeight="251658243" behindDoc="0" locked="0" layoutInCell="1" allowOverlap="1" wp14:anchorId="489A417F" wp14:editId="789C6AC1">
            <wp:simplePos x="0" y="0"/>
            <wp:positionH relativeFrom="column">
              <wp:posOffset>464127</wp:posOffset>
            </wp:positionH>
            <wp:positionV relativeFrom="paragraph">
              <wp:posOffset>187960</wp:posOffset>
            </wp:positionV>
            <wp:extent cx="4457700" cy="2314575"/>
            <wp:effectExtent l="0" t="0" r="0" b="9525"/>
            <wp:wrapSquare wrapText="bothSides"/>
            <wp:docPr id="16291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6154" name=""/>
                    <pic:cNvPicPr/>
                  </pic:nvPicPr>
                  <pic:blipFill>
                    <a:blip r:embed="rId21">
                      <a:extLst>
                        <a:ext uri="{28A0092B-C50C-407E-A947-70E740481C1C}">
                          <a14:useLocalDpi xmlns:a14="http://schemas.microsoft.com/office/drawing/2010/main" val="0"/>
                        </a:ext>
                      </a:extLst>
                    </a:blip>
                    <a:stretch>
                      <a:fillRect/>
                    </a:stretch>
                  </pic:blipFill>
                  <pic:spPr>
                    <a:xfrm>
                      <a:off x="0" y="0"/>
                      <a:ext cx="4457700" cy="2314575"/>
                    </a:xfrm>
                    <a:prstGeom prst="rect">
                      <a:avLst/>
                    </a:prstGeom>
                  </pic:spPr>
                </pic:pic>
              </a:graphicData>
            </a:graphic>
            <wp14:sizeRelH relativeFrom="page">
              <wp14:pctWidth>0</wp14:pctWidth>
            </wp14:sizeRelH>
            <wp14:sizeRelV relativeFrom="page">
              <wp14:pctHeight>0</wp14:pctHeight>
            </wp14:sizeRelV>
          </wp:anchor>
        </w:drawing>
      </w:r>
    </w:p>
    <w:p w14:paraId="4E027029" w14:textId="5EDF667F" w:rsidR="00D92F40" w:rsidRDefault="00861D4C" w:rsidP="00E6550B">
      <w:pPr>
        <w:rPr>
          <w:noProof/>
        </w:rPr>
      </w:pPr>
      <w:r>
        <w:t>21.</w:t>
      </w:r>
      <w:r w:rsidR="00A555FD" w:rsidRPr="00A555FD">
        <w:rPr>
          <w:noProof/>
        </w:rPr>
        <w:t xml:space="preserve"> </w:t>
      </w:r>
    </w:p>
    <w:p w14:paraId="11278450" w14:textId="5FEFC956" w:rsidR="00A555FD" w:rsidRDefault="00A555FD" w:rsidP="00E6550B">
      <w:pPr>
        <w:rPr>
          <w:noProof/>
        </w:rPr>
      </w:pPr>
    </w:p>
    <w:p w14:paraId="17387045" w14:textId="77777777" w:rsidR="00A555FD" w:rsidRDefault="00A555FD" w:rsidP="00E6550B">
      <w:pPr>
        <w:rPr>
          <w:noProof/>
        </w:rPr>
      </w:pPr>
    </w:p>
    <w:p w14:paraId="54B9EFA2" w14:textId="77777777" w:rsidR="00A555FD" w:rsidRDefault="00A555FD" w:rsidP="00E6550B">
      <w:pPr>
        <w:rPr>
          <w:noProof/>
        </w:rPr>
      </w:pPr>
    </w:p>
    <w:p w14:paraId="163E25B3" w14:textId="77777777" w:rsidR="00A555FD" w:rsidRDefault="00A555FD" w:rsidP="00E6550B">
      <w:pPr>
        <w:rPr>
          <w:noProof/>
        </w:rPr>
      </w:pPr>
    </w:p>
    <w:p w14:paraId="4CCEBB41" w14:textId="77777777" w:rsidR="00A555FD" w:rsidRDefault="00A555FD" w:rsidP="00E6550B">
      <w:pPr>
        <w:rPr>
          <w:noProof/>
        </w:rPr>
      </w:pPr>
    </w:p>
    <w:p w14:paraId="41369524" w14:textId="77777777" w:rsidR="00A555FD" w:rsidRDefault="00A555FD" w:rsidP="00E6550B">
      <w:pPr>
        <w:rPr>
          <w:noProof/>
        </w:rPr>
      </w:pPr>
    </w:p>
    <w:p w14:paraId="4DC72FBD" w14:textId="77777777" w:rsidR="00A555FD" w:rsidRDefault="00A555FD" w:rsidP="00E6550B">
      <w:pPr>
        <w:rPr>
          <w:noProof/>
        </w:rPr>
      </w:pPr>
    </w:p>
    <w:p w14:paraId="439D3B3A" w14:textId="77777777" w:rsidR="00A555FD" w:rsidRDefault="00A555FD" w:rsidP="00E6550B">
      <w:pPr>
        <w:rPr>
          <w:noProof/>
        </w:rPr>
      </w:pPr>
    </w:p>
    <w:p w14:paraId="54533362" w14:textId="77777777" w:rsidR="00A555FD" w:rsidRDefault="00A555FD" w:rsidP="00E6550B">
      <w:pPr>
        <w:rPr>
          <w:noProof/>
        </w:rPr>
      </w:pPr>
    </w:p>
    <w:p w14:paraId="3D7F38E9" w14:textId="77777777" w:rsidR="00A555FD" w:rsidRDefault="00A555FD" w:rsidP="00E6550B">
      <w:pPr>
        <w:rPr>
          <w:noProof/>
        </w:rPr>
      </w:pPr>
    </w:p>
    <w:p w14:paraId="0F063BA5" w14:textId="77777777" w:rsidR="00A555FD" w:rsidRDefault="00A555FD" w:rsidP="00E6550B">
      <w:pPr>
        <w:rPr>
          <w:noProof/>
        </w:rPr>
      </w:pPr>
    </w:p>
    <w:p w14:paraId="1FF17EDF" w14:textId="77777777" w:rsidR="005F0D59" w:rsidRDefault="005F0D59" w:rsidP="00E6550B">
      <w:pPr>
        <w:rPr>
          <w:noProof/>
        </w:rPr>
      </w:pPr>
    </w:p>
    <w:p w14:paraId="3879ED18" w14:textId="238CC2D4" w:rsidR="005F0D59" w:rsidRDefault="005F0D59" w:rsidP="00E6550B">
      <w:pPr>
        <w:rPr>
          <w:noProof/>
        </w:rPr>
      </w:pPr>
      <w:r w:rsidRPr="005F0D59">
        <w:rPr>
          <w:noProof/>
        </w:rPr>
        <w:drawing>
          <wp:anchor distT="0" distB="0" distL="114300" distR="114300" simplePos="0" relativeHeight="251658244" behindDoc="0" locked="0" layoutInCell="1" allowOverlap="1" wp14:anchorId="1D4A954D" wp14:editId="5EDFAD2B">
            <wp:simplePos x="0" y="0"/>
            <wp:positionH relativeFrom="column">
              <wp:posOffset>463550</wp:posOffset>
            </wp:positionH>
            <wp:positionV relativeFrom="paragraph">
              <wp:posOffset>159847</wp:posOffset>
            </wp:positionV>
            <wp:extent cx="3724275" cy="1114425"/>
            <wp:effectExtent l="0" t="0" r="9525" b="9525"/>
            <wp:wrapSquare wrapText="bothSides"/>
            <wp:docPr id="54587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77135" name=""/>
                    <pic:cNvPicPr/>
                  </pic:nvPicPr>
                  <pic:blipFill>
                    <a:blip r:embed="rId22">
                      <a:extLst>
                        <a:ext uri="{28A0092B-C50C-407E-A947-70E740481C1C}">
                          <a14:useLocalDpi xmlns:a14="http://schemas.microsoft.com/office/drawing/2010/main" val="0"/>
                        </a:ext>
                      </a:extLst>
                    </a:blip>
                    <a:stretch>
                      <a:fillRect/>
                    </a:stretch>
                  </pic:blipFill>
                  <pic:spPr>
                    <a:xfrm>
                      <a:off x="0" y="0"/>
                      <a:ext cx="3724275" cy="1114425"/>
                    </a:xfrm>
                    <a:prstGeom prst="rect">
                      <a:avLst/>
                    </a:prstGeom>
                  </pic:spPr>
                </pic:pic>
              </a:graphicData>
            </a:graphic>
            <wp14:sizeRelH relativeFrom="page">
              <wp14:pctWidth>0</wp14:pctWidth>
            </wp14:sizeRelH>
            <wp14:sizeRelV relativeFrom="page">
              <wp14:pctHeight>0</wp14:pctHeight>
            </wp14:sizeRelV>
          </wp:anchor>
        </w:drawing>
      </w:r>
    </w:p>
    <w:p w14:paraId="72A40C07" w14:textId="6E89479A" w:rsidR="00A555FD" w:rsidRDefault="00A555FD" w:rsidP="00E6550B">
      <w:pPr>
        <w:rPr>
          <w:noProof/>
        </w:rPr>
      </w:pPr>
      <w:r>
        <w:rPr>
          <w:noProof/>
        </w:rPr>
        <w:t>27.</w:t>
      </w:r>
      <w:r w:rsidR="005F0D59" w:rsidRPr="005F0D59">
        <w:rPr>
          <w:noProof/>
        </w:rPr>
        <w:t xml:space="preserve"> </w:t>
      </w:r>
    </w:p>
    <w:p w14:paraId="279354E9" w14:textId="77777777" w:rsidR="005F0D59" w:rsidRDefault="005F0D59" w:rsidP="00E6550B">
      <w:pPr>
        <w:rPr>
          <w:noProof/>
        </w:rPr>
      </w:pPr>
    </w:p>
    <w:p w14:paraId="260588AB" w14:textId="77777777" w:rsidR="005F0D59" w:rsidRDefault="005F0D59" w:rsidP="00E6550B">
      <w:pPr>
        <w:rPr>
          <w:noProof/>
        </w:rPr>
      </w:pPr>
    </w:p>
    <w:p w14:paraId="13D64394" w14:textId="77777777" w:rsidR="005F0D59" w:rsidRDefault="005F0D59" w:rsidP="00E6550B">
      <w:pPr>
        <w:rPr>
          <w:noProof/>
        </w:rPr>
      </w:pPr>
    </w:p>
    <w:p w14:paraId="66F2D080" w14:textId="77777777" w:rsidR="005F0D59" w:rsidRDefault="005F0D59" w:rsidP="00E6550B">
      <w:pPr>
        <w:rPr>
          <w:noProof/>
        </w:rPr>
      </w:pPr>
    </w:p>
    <w:p w14:paraId="01163CC7" w14:textId="77777777" w:rsidR="005F0D59" w:rsidRDefault="005F0D59" w:rsidP="00E6550B">
      <w:pPr>
        <w:rPr>
          <w:noProof/>
        </w:rPr>
      </w:pPr>
    </w:p>
    <w:p w14:paraId="53D0B095" w14:textId="4EE3675D" w:rsidR="005F0D59" w:rsidRDefault="008F65A3" w:rsidP="00E6550B">
      <w:pPr>
        <w:rPr>
          <w:noProof/>
        </w:rPr>
      </w:pPr>
      <w:r w:rsidRPr="008F65A3">
        <w:rPr>
          <w:noProof/>
        </w:rPr>
        <w:drawing>
          <wp:anchor distT="0" distB="0" distL="114300" distR="114300" simplePos="0" relativeHeight="251658245" behindDoc="0" locked="0" layoutInCell="1" allowOverlap="1" wp14:anchorId="77804F04" wp14:editId="602C4773">
            <wp:simplePos x="0" y="0"/>
            <wp:positionH relativeFrom="column">
              <wp:posOffset>505691</wp:posOffset>
            </wp:positionH>
            <wp:positionV relativeFrom="paragraph">
              <wp:posOffset>90344</wp:posOffset>
            </wp:positionV>
            <wp:extent cx="4200525" cy="2428875"/>
            <wp:effectExtent l="0" t="0" r="9525" b="9525"/>
            <wp:wrapSquare wrapText="bothSides"/>
            <wp:docPr id="138081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7981" name=""/>
                    <pic:cNvPicPr/>
                  </pic:nvPicPr>
                  <pic:blipFill>
                    <a:blip r:embed="rId23">
                      <a:extLst>
                        <a:ext uri="{28A0092B-C50C-407E-A947-70E740481C1C}">
                          <a14:useLocalDpi xmlns:a14="http://schemas.microsoft.com/office/drawing/2010/main" val="0"/>
                        </a:ext>
                      </a:extLst>
                    </a:blip>
                    <a:stretch>
                      <a:fillRect/>
                    </a:stretch>
                  </pic:blipFill>
                  <pic:spPr>
                    <a:xfrm>
                      <a:off x="0" y="0"/>
                      <a:ext cx="4200525" cy="2428875"/>
                    </a:xfrm>
                    <a:prstGeom prst="rect">
                      <a:avLst/>
                    </a:prstGeom>
                  </pic:spPr>
                </pic:pic>
              </a:graphicData>
            </a:graphic>
            <wp14:sizeRelH relativeFrom="page">
              <wp14:pctWidth>0</wp14:pctWidth>
            </wp14:sizeRelH>
            <wp14:sizeRelV relativeFrom="page">
              <wp14:pctHeight>0</wp14:pctHeight>
            </wp14:sizeRelV>
          </wp:anchor>
        </w:drawing>
      </w:r>
    </w:p>
    <w:p w14:paraId="6035277B" w14:textId="0EEDE3BD" w:rsidR="008F65A3" w:rsidRDefault="005F0D59" w:rsidP="00E6550B">
      <w:pPr>
        <w:rPr>
          <w:noProof/>
        </w:rPr>
      </w:pPr>
      <w:r>
        <w:rPr>
          <w:noProof/>
        </w:rPr>
        <w:t>28.</w:t>
      </w:r>
      <w:r w:rsidR="008F65A3" w:rsidRPr="008F65A3">
        <w:rPr>
          <w:noProof/>
        </w:rPr>
        <w:t xml:space="preserve"> </w:t>
      </w:r>
    </w:p>
    <w:p w14:paraId="57467425" w14:textId="77777777" w:rsidR="008F65A3" w:rsidRDefault="008F65A3">
      <w:pPr>
        <w:rPr>
          <w:noProof/>
        </w:rPr>
      </w:pPr>
      <w:r>
        <w:rPr>
          <w:noProof/>
        </w:rPr>
        <w:br w:type="page"/>
      </w:r>
    </w:p>
    <w:p w14:paraId="1A60CEE5" w14:textId="00ADD4CB" w:rsidR="005F0D59" w:rsidRDefault="008F65A3" w:rsidP="008F65A3">
      <w:pPr>
        <w:jc w:val="center"/>
        <w:rPr>
          <w:i/>
          <w:iCs/>
          <w:sz w:val="72"/>
          <w:szCs w:val="72"/>
          <w:u w:val="single"/>
        </w:rPr>
      </w:pPr>
      <w:r w:rsidRPr="008F65A3">
        <w:rPr>
          <w:noProof/>
          <w:sz w:val="28"/>
          <w:szCs w:val="28"/>
        </w:rPr>
        <w:lastRenderedPageBreak/>
        <w:drawing>
          <wp:anchor distT="0" distB="0" distL="114300" distR="114300" simplePos="0" relativeHeight="251658248" behindDoc="0" locked="0" layoutInCell="1" allowOverlap="1" wp14:anchorId="25E2B862" wp14:editId="563DCC26">
            <wp:simplePos x="0" y="0"/>
            <wp:positionH relativeFrom="column">
              <wp:posOffset>-149860</wp:posOffset>
            </wp:positionH>
            <wp:positionV relativeFrom="paragraph">
              <wp:posOffset>587895</wp:posOffset>
            </wp:positionV>
            <wp:extent cx="4753638" cy="1428949"/>
            <wp:effectExtent l="0" t="0" r="8890" b="0"/>
            <wp:wrapSquare wrapText="bothSides"/>
            <wp:docPr id="1515972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72941" name=""/>
                    <pic:cNvPicPr/>
                  </pic:nvPicPr>
                  <pic:blipFill>
                    <a:blip r:embed="rId24">
                      <a:extLst>
                        <a:ext uri="{28A0092B-C50C-407E-A947-70E740481C1C}">
                          <a14:useLocalDpi xmlns:a14="http://schemas.microsoft.com/office/drawing/2010/main" val="0"/>
                        </a:ext>
                      </a:extLst>
                    </a:blip>
                    <a:stretch>
                      <a:fillRect/>
                    </a:stretch>
                  </pic:blipFill>
                  <pic:spPr>
                    <a:xfrm>
                      <a:off x="0" y="0"/>
                      <a:ext cx="4753638" cy="1428949"/>
                    </a:xfrm>
                    <a:prstGeom prst="rect">
                      <a:avLst/>
                    </a:prstGeom>
                  </pic:spPr>
                </pic:pic>
              </a:graphicData>
            </a:graphic>
            <wp14:sizeRelH relativeFrom="page">
              <wp14:pctWidth>0</wp14:pctWidth>
            </wp14:sizeRelH>
            <wp14:sizeRelV relativeFrom="page">
              <wp14:pctHeight>0</wp14:pctHeight>
            </wp14:sizeRelV>
          </wp:anchor>
        </w:drawing>
      </w:r>
      <w:r w:rsidRPr="008F65A3">
        <w:rPr>
          <w:i/>
          <w:iCs/>
          <w:sz w:val="72"/>
          <w:szCs w:val="72"/>
          <w:u w:val="single"/>
        </w:rPr>
        <w:t>2021</w:t>
      </w:r>
    </w:p>
    <w:p w14:paraId="16F5307F" w14:textId="1813245C" w:rsidR="008F65A3" w:rsidRDefault="008F65A3" w:rsidP="008F65A3">
      <w:pPr>
        <w:rPr>
          <w:sz w:val="28"/>
          <w:szCs w:val="28"/>
        </w:rPr>
      </w:pPr>
    </w:p>
    <w:p w14:paraId="08AD06E8" w14:textId="2BF56844" w:rsidR="008F65A3" w:rsidRDefault="008F65A3" w:rsidP="008F65A3">
      <w:pPr>
        <w:rPr>
          <w:sz w:val="28"/>
          <w:szCs w:val="28"/>
        </w:rPr>
      </w:pPr>
    </w:p>
    <w:p w14:paraId="132D886D" w14:textId="46D5871C" w:rsidR="008F65A3" w:rsidRDefault="008F65A3" w:rsidP="008F65A3">
      <w:pPr>
        <w:rPr>
          <w:sz w:val="28"/>
          <w:szCs w:val="28"/>
        </w:rPr>
      </w:pPr>
      <w:r w:rsidRPr="008F65A3">
        <w:rPr>
          <w:noProof/>
          <w:sz w:val="28"/>
          <w:szCs w:val="28"/>
        </w:rPr>
        <w:drawing>
          <wp:anchor distT="0" distB="0" distL="114300" distR="114300" simplePos="0" relativeHeight="251658247" behindDoc="0" locked="0" layoutInCell="1" allowOverlap="1" wp14:anchorId="7FAD7EE2" wp14:editId="63D010EC">
            <wp:simplePos x="0" y="0"/>
            <wp:positionH relativeFrom="column">
              <wp:posOffset>0</wp:posOffset>
            </wp:positionH>
            <wp:positionV relativeFrom="paragraph">
              <wp:posOffset>1963</wp:posOffset>
            </wp:positionV>
            <wp:extent cx="4610743" cy="838317"/>
            <wp:effectExtent l="0" t="0" r="0" b="0"/>
            <wp:wrapSquare wrapText="bothSides"/>
            <wp:docPr id="151922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28835" name=""/>
                    <pic:cNvPicPr/>
                  </pic:nvPicPr>
                  <pic:blipFill>
                    <a:blip r:embed="rId25">
                      <a:extLst>
                        <a:ext uri="{28A0092B-C50C-407E-A947-70E740481C1C}">
                          <a14:useLocalDpi xmlns:a14="http://schemas.microsoft.com/office/drawing/2010/main" val="0"/>
                        </a:ext>
                      </a:extLst>
                    </a:blip>
                    <a:stretch>
                      <a:fillRect/>
                    </a:stretch>
                  </pic:blipFill>
                  <pic:spPr>
                    <a:xfrm>
                      <a:off x="0" y="0"/>
                      <a:ext cx="4610743" cy="838317"/>
                    </a:xfrm>
                    <a:prstGeom prst="rect">
                      <a:avLst/>
                    </a:prstGeom>
                  </pic:spPr>
                </pic:pic>
              </a:graphicData>
            </a:graphic>
            <wp14:sizeRelH relativeFrom="page">
              <wp14:pctWidth>0</wp14:pctWidth>
            </wp14:sizeRelH>
            <wp14:sizeRelV relativeFrom="page">
              <wp14:pctHeight>0</wp14:pctHeight>
            </wp14:sizeRelV>
          </wp:anchor>
        </w:drawing>
      </w:r>
    </w:p>
    <w:p w14:paraId="0CD2E6BD" w14:textId="77777777" w:rsidR="008F65A3" w:rsidRDefault="008F65A3" w:rsidP="008F65A3">
      <w:pPr>
        <w:rPr>
          <w:sz w:val="28"/>
          <w:szCs w:val="28"/>
        </w:rPr>
      </w:pPr>
    </w:p>
    <w:p w14:paraId="72B72C8D" w14:textId="37989BBA" w:rsidR="008F65A3" w:rsidRDefault="008F65A3" w:rsidP="008F65A3">
      <w:pPr>
        <w:rPr>
          <w:sz w:val="28"/>
          <w:szCs w:val="28"/>
        </w:rPr>
      </w:pPr>
    </w:p>
    <w:p w14:paraId="717D382E" w14:textId="77777777" w:rsidR="008F65A3" w:rsidRDefault="008F65A3" w:rsidP="008F65A3">
      <w:pPr>
        <w:rPr>
          <w:sz w:val="28"/>
          <w:szCs w:val="28"/>
        </w:rPr>
      </w:pPr>
    </w:p>
    <w:p w14:paraId="130C7FEB" w14:textId="77777777" w:rsidR="008F65A3" w:rsidRDefault="008F65A3" w:rsidP="008F65A3">
      <w:pPr>
        <w:rPr>
          <w:sz w:val="28"/>
          <w:szCs w:val="28"/>
        </w:rPr>
      </w:pPr>
    </w:p>
    <w:p w14:paraId="3AD086BD" w14:textId="657CF934" w:rsidR="008F65A3" w:rsidRDefault="008F65A3" w:rsidP="008F65A3">
      <w:pPr>
        <w:rPr>
          <w:sz w:val="28"/>
          <w:szCs w:val="28"/>
        </w:rPr>
      </w:pPr>
      <w:r w:rsidRPr="008F65A3">
        <w:rPr>
          <w:noProof/>
          <w:sz w:val="28"/>
          <w:szCs w:val="28"/>
        </w:rPr>
        <w:drawing>
          <wp:anchor distT="0" distB="0" distL="114300" distR="114300" simplePos="0" relativeHeight="251658249" behindDoc="0" locked="0" layoutInCell="1" allowOverlap="1" wp14:anchorId="53D8EDC0" wp14:editId="36293D67">
            <wp:simplePos x="0" y="0"/>
            <wp:positionH relativeFrom="column">
              <wp:posOffset>-64769</wp:posOffset>
            </wp:positionH>
            <wp:positionV relativeFrom="paragraph">
              <wp:posOffset>102688</wp:posOffset>
            </wp:positionV>
            <wp:extent cx="4667901" cy="952633"/>
            <wp:effectExtent l="0" t="0" r="0" b="0"/>
            <wp:wrapSquare wrapText="bothSides"/>
            <wp:docPr id="4620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2717" name=""/>
                    <pic:cNvPicPr/>
                  </pic:nvPicPr>
                  <pic:blipFill>
                    <a:blip r:embed="rId26">
                      <a:extLst>
                        <a:ext uri="{28A0092B-C50C-407E-A947-70E740481C1C}">
                          <a14:useLocalDpi xmlns:a14="http://schemas.microsoft.com/office/drawing/2010/main" val="0"/>
                        </a:ext>
                      </a:extLst>
                    </a:blip>
                    <a:stretch>
                      <a:fillRect/>
                    </a:stretch>
                  </pic:blipFill>
                  <pic:spPr>
                    <a:xfrm>
                      <a:off x="0" y="0"/>
                      <a:ext cx="4667901" cy="952633"/>
                    </a:xfrm>
                    <a:prstGeom prst="rect">
                      <a:avLst/>
                    </a:prstGeom>
                  </pic:spPr>
                </pic:pic>
              </a:graphicData>
            </a:graphic>
            <wp14:sizeRelH relativeFrom="page">
              <wp14:pctWidth>0</wp14:pctWidth>
            </wp14:sizeRelH>
            <wp14:sizeRelV relativeFrom="page">
              <wp14:pctHeight>0</wp14:pctHeight>
            </wp14:sizeRelV>
          </wp:anchor>
        </w:drawing>
      </w:r>
    </w:p>
    <w:p w14:paraId="4AADC99F" w14:textId="4FB8166A" w:rsidR="008F65A3" w:rsidRDefault="008F65A3" w:rsidP="008F65A3">
      <w:pPr>
        <w:rPr>
          <w:sz w:val="28"/>
          <w:szCs w:val="28"/>
        </w:rPr>
      </w:pPr>
      <w:r w:rsidRPr="008F65A3">
        <w:rPr>
          <w:noProof/>
          <w:sz w:val="28"/>
          <w:szCs w:val="28"/>
        </w:rPr>
        <w:drawing>
          <wp:anchor distT="0" distB="0" distL="114300" distR="114300" simplePos="0" relativeHeight="251658250" behindDoc="0" locked="0" layoutInCell="1" allowOverlap="1" wp14:anchorId="40084227" wp14:editId="23E046FF">
            <wp:simplePos x="0" y="0"/>
            <wp:positionH relativeFrom="column">
              <wp:posOffset>-152763</wp:posOffset>
            </wp:positionH>
            <wp:positionV relativeFrom="paragraph">
              <wp:posOffset>3115854</wp:posOffset>
            </wp:positionV>
            <wp:extent cx="4906060" cy="3200847"/>
            <wp:effectExtent l="0" t="0" r="8890" b="0"/>
            <wp:wrapSquare wrapText="bothSides"/>
            <wp:docPr id="55579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0070" name=""/>
                    <pic:cNvPicPr/>
                  </pic:nvPicPr>
                  <pic:blipFill>
                    <a:blip r:embed="rId27">
                      <a:extLst>
                        <a:ext uri="{28A0092B-C50C-407E-A947-70E740481C1C}">
                          <a14:useLocalDpi xmlns:a14="http://schemas.microsoft.com/office/drawing/2010/main" val="0"/>
                        </a:ext>
                      </a:extLst>
                    </a:blip>
                    <a:stretch>
                      <a:fillRect/>
                    </a:stretch>
                  </pic:blipFill>
                  <pic:spPr>
                    <a:xfrm>
                      <a:off x="0" y="0"/>
                      <a:ext cx="4906060" cy="3200847"/>
                    </a:xfrm>
                    <a:prstGeom prst="rect">
                      <a:avLst/>
                    </a:prstGeom>
                  </pic:spPr>
                </pic:pic>
              </a:graphicData>
            </a:graphic>
            <wp14:sizeRelH relativeFrom="page">
              <wp14:pctWidth>0</wp14:pctWidth>
            </wp14:sizeRelH>
            <wp14:sizeRelV relativeFrom="page">
              <wp14:pctHeight>0</wp14:pctHeight>
            </wp14:sizeRelV>
          </wp:anchor>
        </w:drawing>
      </w:r>
      <w:r w:rsidRPr="008F65A3">
        <w:rPr>
          <w:noProof/>
          <w:sz w:val="28"/>
          <w:szCs w:val="28"/>
        </w:rPr>
        <w:drawing>
          <wp:anchor distT="0" distB="0" distL="114300" distR="114300" simplePos="0" relativeHeight="251658246" behindDoc="0" locked="0" layoutInCell="1" allowOverlap="1" wp14:anchorId="4A2AC929" wp14:editId="6F537530">
            <wp:simplePos x="0" y="0"/>
            <wp:positionH relativeFrom="column">
              <wp:posOffset>-64588</wp:posOffset>
            </wp:positionH>
            <wp:positionV relativeFrom="paragraph">
              <wp:posOffset>952863</wp:posOffset>
            </wp:positionV>
            <wp:extent cx="4677428" cy="2086266"/>
            <wp:effectExtent l="0" t="0" r="8890" b="9525"/>
            <wp:wrapSquare wrapText="bothSides"/>
            <wp:docPr id="27822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26240" name=""/>
                    <pic:cNvPicPr/>
                  </pic:nvPicPr>
                  <pic:blipFill>
                    <a:blip r:embed="rId28">
                      <a:extLst>
                        <a:ext uri="{28A0092B-C50C-407E-A947-70E740481C1C}">
                          <a14:useLocalDpi xmlns:a14="http://schemas.microsoft.com/office/drawing/2010/main" val="0"/>
                        </a:ext>
                      </a:extLst>
                    </a:blip>
                    <a:stretch>
                      <a:fillRect/>
                    </a:stretch>
                  </pic:blipFill>
                  <pic:spPr>
                    <a:xfrm>
                      <a:off x="0" y="0"/>
                      <a:ext cx="4677428" cy="2086266"/>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14:paraId="0A131EBA" w14:textId="76DF4C37" w:rsidR="008F65A3" w:rsidRDefault="008F65A3" w:rsidP="008F65A3">
      <w:pPr>
        <w:rPr>
          <w:sz w:val="28"/>
          <w:szCs w:val="28"/>
        </w:rPr>
      </w:pPr>
      <w:r w:rsidRPr="008F65A3">
        <w:rPr>
          <w:noProof/>
          <w:sz w:val="28"/>
          <w:szCs w:val="28"/>
        </w:rPr>
        <w:lastRenderedPageBreak/>
        <w:drawing>
          <wp:anchor distT="0" distB="0" distL="114300" distR="114300" simplePos="0" relativeHeight="251658251" behindDoc="0" locked="0" layoutInCell="1" allowOverlap="1" wp14:anchorId="7404B90C" wp14:editId="6435C8E5">
            <wp:simplePos x="0" y="0"/>
            <wp:positionH relativeFrom="column">
              <wp:posOffset>-533763</wp:posOffset>
            </wp:positionH>
            <wp:positionV relativeFrom="paragraph">
              <wp:posOffset>272</wp:posOffset>
            </wp:positionV>
            <wp:extent cx="6706870" cy="2372995"/>
            <wp:effectExtent l="0" t="0" r="0" b="8255"/>
            <wp:wrapSquare wrapText="bothSides"/>
            <wp:docPr id="196342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0530" name=""/>
                    <pic:cNvPicPr/>
                  </pic:nvPicPr>
                  <pic:blipFill>
                    <a:blip r:embed="rId29">
                      <a:extLst>
                        <a:ext uri="{28A0092B-C50C-407E-A947-70E740481C1C}">
                          <a14:useLocalDpi xmlns:a14="http://schemas.microsoft.com/office/drawing/2010/main" val="0"/>
                        </a:ext>
                      </a:extLst>
                    </a:blip>
                    <a:stretch>
                      <a:fillRect/>
                    </a:stretch>
                  </pic:blipFill>
                  <pic:spPr>
                    <a:xfrm>
                      <a:off x="0" y="0"/>
                      <a:ext cx="6706870" cy="2372995"/>
                    </a:xfrm>
                    <a:prstGeom prst="rect">
                      <a:avLst/>
                    </a:prstGeom>
                  </pic:spPr>
                </pic:pic>
              </a:graphicData>
            </a:graphic>
            <wp14:sizeRelH relativeFrom="page">
              <wp14:pctWidth>0</wp14:pctWidth>
            </wp14:sizeRelH>
            <wp14:sizeRelV relativeFrom="page">
              <wp14:pctHeight>0</wp14:pctHeight>
            </wp14:sizeRelV>
          </wp:anchor>
        </w:drawing>
      </w:r>
    </w:p>
    <w:p w14:paraId="638684AF" w14:textId="77777777" w:rsidR="008F65A3" w:rsidRDefault="008F65A3" w:rsidP="008F65A3">
      <w:pPr>
        <w:rPr>
          <w:sz w:val="28"/>
          <w:szCs w:val="28"/>
        </w:rPr>
      </w:pPr>
    </w:p>
    <w:p w14:paraId="3A4B4477" w14:textId="77777777" w:rsidR="008F65A3" w:rsidRDefault="008F65A3" w:rsidP="008F65A3">
      <w:pPr>
        <w:rPr>
          <w:sz w:val="28"/>
          <w:szCs w:val="28"/>
        </w:rPr>
      </w:pPr>
    </w:p>
    <w:p w14:paraId="16BD6CBB" w14:textId="7C00F3E8" w:rsidR="008F65A3" w:rsidRDefault="008F65A3">
      <w:pPr>
        <w:rPr>
          <w:sz w:val="28"/>
          <w:szCs w:val="28"/>
        </w:rPr>
      </w:pPr>
      <w:r>
        <w:rPr>
          <w:sz w:val="28"/>
          <w:szCs w:val="28"/>
        </w:rPr>
        <w:br w:type="page"/>
      </w:r>
    </w:p>
    <w:p w14:paraId="4B9A1167" w14:textId="3989AA37" w:rsidR="008F65A3" w:rsidRDefault="00CC403D" w:rsidP="008F65A3">
      <w:pPr>
        <w:rPr>
          <w:sz w:val="28"/>
          <w:szCs w:val="28"/>
        </w:rPr>
      </w:pPr>
      <w:r w:rsidRPr="00CC403D">
        <w:rPr>
          <w:noProof/>
          <w:sz w:val="28"/>
          <w:szCs w:val="28"/>
        </w:rPr>
        <w:lastRenderedPageBreak/>
        <w:drawing>
          <wp:anchor distT="0" distB="0" distL="114300" distR="114300" simplePos="0" relativeHeight="251658255" behindDoc="0" locked="0" layoutInCell="1" allowOverlap="1" wp14:anchorId="3A86A070" wp14:editId="5BED1850">
            <wp:simplePos x="0" y="0"/>
            <wp:positionH relativeFrom="column">
              <wp:posOffset>-190500</wp:posOffset>
            </wp:positionH>
            <wp:positionV relativeFrom="paragraph">
              <wp:posOffset>7292340</wp:posOffset>
            </wp:positionV>
            <wp:extent cx="5943600" cy="861060"/>
            <wp:effectExtent l="0" t="0" r="0" b="0"/>
            <wp:wrapSquare wrapText="bothSides"/>
            <wp:docPr id="27334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4929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14:sizeRelH relativeFrom="page">
              <wp14:pctWidth>0</wp14:pctWidth>
            </wp14:sizeRelH>
            <wp14:sizeRelV relativeFrom="page">
              <wp14:pctHeight>0</wp14:pctHeight>
            </wp14:sizeRelV>
          </wp:anchor>
        </w:drawing>
      </w:r>
      <w:r w:rsidRPr="00CC403D">
        <w:rPr>
          <w:noProof/>
          <w:sz w:val="28"/>
          <w:szCs w:val="28"/>
        </w:rPr>
        <w:drawing>
          <wp:anchor distT="0" distB="0" distL="114300" distR="114300" simplePos="0" relativeHeight="251658254" behindDoc="0" locked="0" layoutInCell="1" allowOverlap="1" wp14:anchorId="472BF24F" wp14:editId="5237C28B">
            <wp:simplePos x="0" y="0"/>
            <wp:positionH relativeFrom="column">
              <wp:posOffset>-108857</wp:posOffset>
            </wp:positionH>
            <wp:positionV relativeFrom="paragraph">
              <wp:posOffset>5661115</wp:posOffset>
            </wp:positionV>
            <wp:extent cx="5943600" cy="1386840"/>
            <wp:effectExtent l="0" t="0" r="0" b="3810"/>
            <wp:wrapSquare wrapText="bothSides"/>
            <wp:docPr id="93533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38199"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386840"/>
                    </a:xfrm>
                    <a:prstGeom prst="rect">
                      <a:avLst/>
                    </a:prstGeom>
                  </pic:spPr>
                </pic:pic>
              </a:graphicData>
            </a:graphic>
            <wp14:sizeRelH relativeFrom="page">
              <wp14:pctWidth>0</wp14:pctWidth>
            </wp14:sizeRelH>
            <wp14:sizeRelV relativeFrom="page">
              <wp14:pctHeight>0</wp14:pctHeight>
            </wp14:sizeRelV>
          </wp:anchor>
        </w:drawing>
      </w:r>
      <w:r w:rsidRPr="008F65A3">
        <w:rPr>
          <w:noProof/>
          <w:sz w:val="28"/>
          <w:szCs w:val="28"/>
        </w:rPr>
        <w:drawing>
          <wp:anchor distT="0" distB="0" distL="114300" distR="114300" simplePos="0" relativeHeight="251658253" behindDoc="1" locked="0" layoutInCell="1" allowOverlap="1" wp14:anchorId="30341E67" wp14:editId="7D0564F5">
            <wp:simplePos x="0" y="0"/>
            <wp:positionH relativeFrom="column">
              <wp:posOffset>-174171</wp:posOffset>
            </wp:positionH>
            <wp:positionV relativeFrom="paragraph">
              <wp:posOffset>1502772</wp:posOffset>
            </wp:positionV>
            <wp:extent cx="5943600" cy="3945255"/>
            <wp:effectExtent l="0" t="0" r="0" b="0"/>
            <wp:wrapTight wrapText="bothSides">
              <wp:wrapPolygon edited="0">
                <wp:start x="0" y="0"/>
                <wp:lineTo x="0" y="21485"/>
                <wp:lineTo x="21531" y="21485"/>
                <wp:lineTo x="21531" y="0"/>
                <wp:lineTo x="0" y="0"/>
              </wp:wrapPolygon>
            </wp:wrapTight>
            <wp:docPr id="168389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98705"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14:sizeRelH relativeFrom="page">
              <wp14:pctWidth>0</wp14:pctWidth>
            </wp14:sizeRelH>
            <wp14:sizeRelV relativeFrom="page">
              <wp14:pctHeight>0</wp14:pctHeight>
            </wp14:sizeRelV>
          </wp:anchor>
        </w:drawing>
      </w:r>
      <w:r w:rsidR="008F65A3" w:rsidRPr="008F65A3">
        <w:rPr>
          <w:noProof/>
          <w:sz w:val="28"/>
          <w:szCs w:val="28"/>
        </w:rPr>
        <w:drawing>
          <wp:anchor distT="0" distB="0" distL="114300" distR="114300" simplePos="0" relativeHeight="251658252" behindDoc="0" locked="0" layoutInCell="1" allowOverlap="1" wp14:anchorId="5CF69D07" wp14:editId="45E05DBD">
            <wp:simplePos x="0" y="0"/>
            <wp:positionH relativeFrom="column">
              <wp:posOffset>-490220</wp:posOffset>
            </wp:positionH>
            <wp:positionV relativeFrom="paragraph">
              <wp:posOffset>0</wp:posOffset>
            </wp:positionV>
            <wp:extent cx="7181215" cy="1327785"/>
            <wp:effectExtent l="0" t="0" r="635" b="5715"/>
            <wp:wrapSquare wrapText="bothSides"/>
            <wp:docPr id="182444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47618" name=""/>
                    <pic:cNvPicPr/>
                  </pic:nvPicPr>
                  <pic:blipFill>
                    <a:blip r:embed="rId33">
                      <a:extLst>
                        <a:ext uri="{28A0092B-C50C-407E-A947-70E740481C1C}">
                          <a14:useLocalDpi xmlns:a14="http://schemas.microsoft.com/office/drawing/2010/main" val="0"/>
                        </a:ext>
                      </a:extLst>
                    </a:blip>
                    <a:stretch>
                      <a:fillRect/>
                    </a:stretch>
                  </pic:blipFill>
                  <pic:spPr>
                    <a:xfrm>
                      <a:off x="0" y="0"/>
                      <a:ext cx="7181215" cy="1327785"/>
                    </a:xfrm>
                    <a:prstGeom prst="rect">
                      <a:avLst/>
                    </a:prstGeom>
                  </pic:spPr>
                </pic:pic>
              </a:graphicData>
            </a:graphic>
            <wp14:sizeRelH relativeFrom="page">
              <wp14:pctWidth>0</wp14:pctWidth>
            </wp14:sizeRelH>
            <wp14:sizeRelV relativeFrom="page">
              <wp14:pctHeight>0</wp14:pctHeight>
            </wp14:sizeRelV>
          </wp:anchor>
        </w:drawing>
      </w:r>
    </w:p>
    <w:p w14:paraId="1EF93784" w14:textId="66F64D4B" w:rsidR="008F65A3" w:rsidRDefault="008F65A3" w:rsidP="008F65A3">
      <w:pPr>
        <w:rPr>
          <w:sz w:val="28"/>
          <w:szCs w:val="28"/>
        </w:rPr>
      </w:pPr>
    </w:p>
    <w:p w14:paraId="39A715A6" w14:textId="77777777" w:rsidR="00CC403D" w:rsidRDefault="00CC403D" w:rsidP="008F65A3">
      <w:pPr>
        <w:rPr>
          <w:sz w:val="28"/>
          <w:szCs w:val="28"/>
        </w:rPr>
      </w:pPr>
    </w:p>
    <w:p w14:paraId="3E3E01E9" w14:textId="77777777" w:rsidR="00CC403D" w:rsidRDefault="00CC403D" w:rsidP="008F65A3">
      <w:pPr>
        <w:rPr>
          <w:sz w:val="28"/>
          <w:szCs w:val="28"/>
        </w:rPr>
      </w:pPr>
    </w:p>
    <w:p w14:paraId="74DB3C4A" w14:textId="77777777" w:rsidR="00CC403D" w:rsidRDefault="00CC403D" w:rsidP="008F65A3">
      <w:pPr>
        <w:rPr>
          <w:sz w:val="28"/>
          <w:szCs w:val="28"/>
        </w:rPr>
      </w:pPr>
    </w:p>
    <w:p w14:paraId="62333C92" w14:textId="0A1F79FF" w:rsidR="00CC403D" w:rsidRDefault="00CC403D" w:rsidP="008F65A3">
      <w:pPr>
        <w:rPr>
          <w:sz w:val="28"/>
          <w:szCs w:val="28"/>
        </w:rPr>
      </w:pPr>
      <w:r w:rsidRPr="00CC403D">
        <w:rPr>
          <w:noProof/>
          <w:sz w:val="28"/>
          <w:szCs w:val="28"/>
        </w:rPr>
        <w:lastRenderedPageBreak/>
        <w:drawing>
          <wp:anchor distT="0" distB="0" distL="114300" distR="114300" simplePos="0" relativeHeight="251658256" behindDoc="0" locked="0" layoutInCell="1" allowOverlap="1" wp14:anchorId="7497DECF" wp14:editId="76ACA488">
            <wp:simplePos x="0" y="0"/>
            <wp:positionH relativeFrom="column">
              <wp:posOffset>-584200</wp:posOffset>
            </wp:positionH>
            <wp:positionV relativeFrom="paragraph">
              <wp:posOffset>0</wp:posOffset>
            </wp:positionV>
            <wp:extent cx="7436485" cy="971550"/>
            <wp:effectExtent l="0" t="0" r="0" b="0"/>
            <wp:wrapSquare wrapText="bothSides"/>
            <wp:docPr id="197440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06437" name=""/>
                    <pic:cNvPicPr/>
                  </pic:nvPicPr>
                  <pic:blipFill>
                    <a:blip r:embed="rId34">
                      <a:extLst>
                        <a:ext uri="{28A0092B-C50C-407E-A947-70E740481C1C}">
                          <a14:useLocalDpi xmlns:a14="http://schemas.microsoft.com/office/drawing/2010/main" val="0"/>
                        </a:ext>
                      </a:extLst>
                    </a:blip>
                    <a:stretch>
                      <a:fillRect/>
                    </a:stretch>
                  </pic:blipFill>
                  <pic:spPr>
                    <a:xfrm>
                      <a:off x="0" y="0"/>
                      <a:ext cx="7436485" cy="971550"/>
                    </a:xfrm>
                    <a:prstGeom prst="rect">
                      <a:avLst/>
                    </a:prstGeom>
                  </pic:spPr>
                </pic:pic>
              </a:graphicData>
            </a:graphic>
            <wp14:sizeRelH relativeFrom="page">
              <wp14:pctWidth>0</wp14:pctWidth>
            </wp14:sizeRelH>
            <wp14:sizeRelV relativeFrom="page">
              <wp14:pctHeight>0</wp14:pctHeight>
            </wp14:sizeRelV>
          </wp:anchor>
        </w:drawing>
      </w:r>
    </w:p>
    <w:p w14:paraId="2022AF42" w14:textId="7519506C" w:rsidR="008F65A3" w:rsidRDefault="008F65A3" w:rsidP="008F65A3">
      <w:pPr>
        <w:rPr>
          <w:sz w:val="28"/>
          <w:szCs w:val="28"/>
        </w:rPr>
      </w:pPr>
    </w:p>
    <w:p w14:paraId="114B0439" w14:textId="3B14E7C1" w:rsidR="00CC403D" w:rsidRDefault="00CC403D">
      <w:pPr>
        <w:rPr>
          <w:sz w:val="28"/>
          <w:szCs w:val="28"/>
        </w:rPr>
      </w:pPr>
      <w:r>
        <w:rPr>
          <w:sz w:val="28"/>
          <w:szCs w:val="28"/>
        </w:rPr>
        <w:br w:type="page"/>
      </w:r>
    </w:p>
    <w:p w14:paraId="2C0BAC02" w14:textId="22F26DC9" w:rsidR="00CC403D" w:rsidRDefault="00CC403D" w:rsidP="008F65A3">
      <w:pPr>
        <w:rPr>
          <w:sz w:val="28"/>
          <w:szCs w:val="28"/>
        </w:rPr>
      </w:pPr>
      <w:r w:rsidRPr="00CC403D">
        <w:rPr>
          <w:noProof/>
          <w:sz w:val="28"/>
          <w:szCs w:val="28"/>
        </w:rPr>
        <w:lastRenderedPageBreak/>
        <w:drawing>
          <wp:anchor distT="0" distB="0" distL="114300" distR="114300" simplePos="0" relativeHeight="251658260" behindDoc="0" locked="0" layoutInCell="1" allowOverlap="1" wp14:anchorId="2133503E" wp14:editId="2BFC226A">
            <wp:simplePos x="0" y="0"/>
            <wp:positionH relativeFrom="column">
              <wp:posOffset>-106680</wp:posOffset>
            </wp:positionH>
            <wp:positionV relativeFrom="paragraph">
              <wp:posOffset>4892040</wp:posOffset>
            </wp:positionV>
            <wp:extent cx="5410200" cy="1676400"/>
            <wp:effectExtent l="0" t="0" r="0" b="0"/>
            <wp:wrapSquare wrapText="bothSides"/>
            <wp:docPr id="18650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9975" name=""/>
                    <pic:cNvPicPr/>
                  </pic:nvPicPr>
                  <pic:blipFill>
                    <a:blip r:embed="rId35">
                      <a:extLst>
                        <a:ext uri="{28A0092B-C50C-407E-A947-70E740481C1C}">
                          <a14:useLocalDpi xmlns:a14="http://schemas.microsoft.com/office/drawing/2010/main" val="0"/>
                        </a:ext>
                      </a:extLst>
                    </a:blip>
                    <a:stretch>
                      <a:fillRect/>
                    </a:stretch>
                  </pic:blipFill>
                  <pic:spPr>
                    <a:xfrm>
                      <a:off x="0" y="0"/>
                      <a:ext cx="5410200" cy="1676400"/>
                    </a:xfrm>
                    <a:prstGeom prst="rect">
                      <a:avLst/>
                    </a:prstGeom>
                  </pic:spPr>
                </pic:pic>
              </a:graphicData>
            </a:graphic>
            <wp14:sizeRelH relativeFrom="page">
              <wp14:pctWidth>0</wp14:pctWidth>
            </wp14:sizeRelH>
            <wp14:sizeRelV relativeFrom="page">
              <wp14:pctHeight>0</wp14:pctHeight>
            </wp14:sizeRelV>
          </wp:anchor>
        </w:drawing>
      </w:r>
      <w:r w:rsidRPr="00CC403D">
        <w:rPr>
          <w:noProof/>
          <w:sz w:val="28"/>
          <w:szCs w:val="28"/>
        </w:rPr>
        <w:drawing>
          <wp:anchor distT="0" distB="0" distL="114300" distR="114300" simplePos="0" relativeHeight="251658258" behindDoc="0" locked="0" layoutInCell="1" allowOverlap="1" wp14:anchorId="1C995231" wp14:editId="4E868065">
            <wp:simplePos x="0" y="0"/>
            <wp:positionH relativeFrom="column">
              <wp:posOffset>-114300</wp:posOffset>
            </wp:positionH>
            <wp:positionV relativeFrom="paragraph">
              <wp:posOffset>1625600</wp:posOffset>
            </wp:positionV>
            <wp:extent cx="6426200" cy="3352800"/>
            <wp:effectExtent l="0" t="0" r="0" b="0"/>
            <wp:wrapSquare wrapText="bothSides"/>
            <wp:docPr id="51384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46013" name=""/>
                    <pic:cNvPicPr/>
                  </pic:nvPicPr>
                  <pic:blipFill>
                    <a:blip r:embed="rId36">
                      <a:extLst>
                        <a:ext uri="{28A0092B-C50C-407E-A947-70E740481C1C}">
                          <a14:useLocalDpi xmlns:a14="http://schemas.microsoft.com/office/drawing/2010/main" val="0"/>
                        </a:ext>
                      </a:extLst>
                    </a:blip>
                    <a:stretch>
                      <a:fillRect/>
                    </a:stretch>
                  </pic:blipFill>
                  <pic:spPr>
                    <a:xfrm>
                      <a:off x="0" y="0"/>
                      <a:ext cx="6426200" cy="3352800"/>
                    </a:xfrm>
                    <a:prstGeom prst="rect">
                      <a:avLst/>
                    </a:prstGeom>
                  </pic:spPr>
                </pic:pic>
              </a:graphicData>
            </a:graphic>
            <wp14:sizeRelH relativeFrom="page">
              <wp14:pctWidth>0</wp14:pctWidth>
            </wp14:sizeRelH>
            <wp14:sizeRelV relativeFrom="page">
              <wp14:pctHeight>0</wp14:pctHeight>
            </wp14:sizeRelV>
          </wp:anchor>
        </w:drawing>
      </w:r>
      <w:r w:rsidRPr="00CC403D">
        <w:rPr>
          <w:noProof/>
          <w:sz w:val="28"/>
          <w:szCs w:val="28"/>
        </w:rPr>
        <w:drawing>
          <wp:anchor distT="0" distB="0" distL="114300" distR="114300" simplePos="0" relativeHeight="251658257" behindDoc="0" locked="0" layoutInCell="1" allowOverlap="1" wp14:anchorId="4793AF38" wp14:editId="07BCEF6C">
            <wp:simplePos x="0" y="0"/>
            <wp:positionH relativeFrom="column">
              <wp:posOffset>-406400</wp:posOffset>
            </wp:positionH>
            <wp:positionV relativeFrom="paragraph">
              <wp:posOffset>0</wp:posOffset>
            </wp:positionV>
            <wp:extent cx="6718300" cy="1409700"/>
            <wp:effectExtent l="0" t="0" r="6350" b="0"/>
            <wp:wrapSquare wrapText="bothSides"/>
            <wp:docPr id="1341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895" name=""/>
                    <pic:cNvPicPr/>
                  </pic:nvPicPr>
                  <pic:blipFill>
                    <a:blip r:embed="rId37">
                      <a:extLst>
                        <a:ext uri="{28A0092B-C50C-407E-A947-70E740481C1C}">
                          <a14:useLocalDpi xmlns:a14="http://schemas.microsoft.com/office/drawing/2010/main" val="0"/>
                        </a:ext>
                      </a:extLst>
                    </a:blip>
                    <a:stretch>
                      <a:fillRect/>
                    </a:stretch>
                  </pic:blipFill>
                  <pic:spPr>
                    <a:xfrm>
                      <a:off x="0" y="0"/>
                      <a:ext cx="6718300" cy="1409700"/>
                    </a:xfrm>
                    <a:prstGeom prst="rect">
                      <a:avLst/>
                    </a:prstGeom>
                  </pic:spPr>
                </pic:pic>
              </a:graphicData>
            </a:graphic>
            <wp14:sizeRelH relativeFrom="page">
              <wp14:pctWidth>0</wp14:pctWidth>
            </wp14:sizeRelH>
            <wp14:sizeRelV relativeFrom="page">
              <wp14:pctHeight>0</wp14:pctHeight>
            </wp14:sizeRelV>
          </wp:anchor>
        </w:drawing>
      </w:r>
    </w:p>
    <w:p w14:paraId="3FFF4586" w14:textId="77777777" w:rsidR="00CC403D" w:rsidRPr="00CC403D" w:rsidRDefault="00CC403D" w:rsidP="00CC403D">
      <w:pPr>
        <w:rPr>
          <w:sz w:val="28"/>
          <w:szCs w:val="28"/>
        </w:rPr>
      </w:pPr>
    </w:p>
    <w:p w14:paraId="7CD785B4" w14:textId="77777777" w:rsidR="00CC403D" w:rsidRPr="00CC403D" w:rsidRDefault="00CC403D" w:rsidP="00CC403D">
      <w:pPr>
        <w:rPr>
          <w:sz w:val="28"/>
          <w:szCs w:val="28"/>
        </w:rPr>
      </w:pPr>
    </w:p>
    <w:p w14:paraId="46240E3D" w14:textId="77777777" w:rsidR="00CC403D" w:rsidRPr="00CC403D" w:rsidRDefault="00CC403D" w:rsidP="00CC403D">
      <w:pPr>
        <w:rPr>
          <w:sz w:val="28"/>
          <w:szCs w:val="28"/>
        </w:rPr>
      </w:pPr>
    </w:p>
    <w:p w14:paraId="56C5284B" w14:textId="77777777" w:rsidR="00CC403D" w:rsidRPr="00CC403D" w:rsidRDefault="00CC403D" w:rsidP="00CC403D">
      <w:pPr>
        <w:rPr>
          <w:sz w:val="28"/>
          <w:szCs w:val="28"/>
        </w:rPr>
      </w:pPr>
    </w:p>
    <w:p w14:paraId="10354225" w14:textId="77777777" w:rsidR="00CC403D" w:rsidRPr="00CC403D" w:rsidRDefault="00CC403D" w:rsidP="00CC403D">
      <w:pPr>
        <w:rPr>
          <w:sz w:val="28"/>
          <w:szCs w:val="28"/>
        </w:rPr>
      </w:pPr>
    </w:p>
    <w:p w14:paraId="733876E1" w14:textId="77777777" w:rsidR="00CC403D" w:rsidRPr="00CC403D" w:rsidRDefault="00CC403D" w:rsidP="00CC403D">
      <w:pPr>
        <w:rPr>
          <w:sz w:val="28"/>
          <w:szCs w:val="28"/>
        </w:rPr>
      </w:pPr>
    </w:p>
    <w:p w14:paraId="1A98125F" w14:textId="77777777" w:rsidR="00CC403D" w:rsidRPr="00CC403D" w:rsidRDefault="00CC403D" w:rsidP="00CC403D">
      <w:pPr>
        <w:rPr>
          <w:sz w:val="28"/>
          <w:szCs w:val="28"/>
        </w:rPr>
      </w:pPr>
    </w:p>
    <w:p w14:paraId="0781D7F5" w14:textId="77777777" w:rsidR="00CC403D" w:rsidRDefault="00CC403D" w:rsidP="00CC403D">
      <w:pPr>
        <w:rPr>
          <w:sz w:val="28"/>
          <w:szCs w:val="28"/>
        </w:rPr>
      </w:pPr>
    </w:p>
    <w:p w14:paraId="7C1F69FB" w14:textId="77777777" w:rsidR="00CC403D" w:rsidRDefault="00CC403D" w:rsidP="00CC403D">
      <w:pPr>
        <w:ind w:firstLine="720"/>
        <w:rPr>
          <w:sz w:val="28"/>
          <w:szCs w:val="28"/>
        </w:rPr>
      </w:pPr>
    </w:p>
    <w:p w14:paraId="6AB618A1" w14:textId="77777777" w:rsidR="00CC403D" w:rsidRDefault="00CC403D" w:rsidP="00CC403D">
      <w:pPr>
        <w:ind w:firstLine="720"/>
        <w:rPr>
          <w:sz w:val="28"/>
          <w:szCs w:val="28"/>
        </w:rPr>
      </w:pPr>
    </w:p>
    <w:p w14:paraId="7B34CAB5" w14:textId="439B20A2" w:rsidR="00CC403D" w:rsidRDefault="00CC403D">
      <w:pPr>
        <w:rPr>
          <w:sz w:val="28"/>
          <w:szCs w:val="28"/>
        </w:rPr>
      </w:pPr>
      <w:r>
        <w:rPr>
          <w:sz w:val="28"/>
          <w:szCs w:val="28"/>
        </w:rPr>
        <w:br w:type="page"/>
      </w:r>
    </w:p>
    <w:p w14:paraId="73E6AAFA" w14:textId="24221F61" w:rsidR="00CC403D" w:rsidRDefault="00CC403D">
      <w:pPr>
        <w:rPr>
          <w:sz w:val="28"/>
          <w:szCs w:val="28"/>
        </w:rPr>
      </w:pPr>
      <w:r w:rsidRPr="00CC403D">
        <w:rPr>
          <w:noProof/>
          <w:sz w:val="28"/>
          <w:szCs w:val="28"/>
        </w:rPr>
        <w:lastRenderedPageBreak/>
        <w:drawing>
          <wp:anchor distT="0" distB="0" distL="114300" distR="114300" simplePos="0" relativeHeight="251658261" behindDoc="0" locked="0" layoutInCell="1" allowOverlap="1" wp14:anchorId="37F846BD" wp14:editId="204C6B39">
            <wp:simplePos x="0" y="0"/>
            <wp:positionH relativeFrom="column">
              <wp:posOffset>-228600</wp:posOffset>
            </wp:positionH>
            <wp:positionV relativeFrom="paragraph">
              <wp:posOffset>4404360</wp:posOffset>
            </wp:positionV>
            <wp:extent cx="6217920" cy="3361690"/>
            <wp:effectExtent l="0" t="0" r="0" b="0"/>
            <wp:wrapSquare wrapText="bothSides"/>
            <wp:docPr id="74231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18129" name=""/>
                    <pic:cNvPicPr/>
                  </pic:nvPicPr>
                  <pic:blipFill>
                    <a:blip r:embed="rId38">
                      <a:extLst>
                        <a:ext uri="{28A0092B-C50C-407E-A947-70E740481C1C}">
                          <a14:useLocalDpi xmlns:a14="http://schemas.microsoft.com/office/drawing/2010/main" val="0"/>
                        </a:ext>
                      </a:extLst>
                    </a:blip>
                    <a:stretch>
                      <a:fillRect/>
                    </a:stretch>
                  </pic:blipFill>
                  <pic:spPr>
                    <a:xfrm>
                      <a:off x="0" y="0"/>
                      <a:ext cx="6217920" cy="3361690"/>
                    </a:xfrm>
                    <a:prstGeom prst="rect">
                      <a:avLst/>
                    </a:prstGeom>
                  </pic:spPr>
                </pic:pic>
              </a:graphicData>
            </a:graphic>
            <wp14:sizeRelH relativeFrom="page">
              <wp14:pctWidth>0</wp14:pctWidth>
            </wp14:sizeRelH>
            <wp14:sizeRelV relativeFrom="page">
              <wp14:pctHeight>0</wp14:pctHeight>
            </wp14:sizeRelV>
          </wp:anchor>
        </w:drawing>
      </w:r>
      <w:r w:rsidRPr="00CC403D">
        <w:rPr>
          <w:noProof/>
          <w:sz w:val="28"/>
          <w:szCs w:val="28"/>
        </w:rPr>
        <w:drawing>
          <wp:anchor distT="0" distB="0" distL="114300" distR="114300" simplePos="0" relativeHeight="251658259" behindDoc="0" locked="0" layoutInCell="1" allowOverlap="1" wp14:anchorId="28F69B11" wp14:editId="4722738B">
            <wp:simplePos x="0" y="0"/>
            <wp:positionH relativeFrom="column">
              <wp:posOffset>-228600</wp:posOffset>
            </wp:positionH>
            <wp:positionV relativeFrom="paragraph">
              <wp:posOffset>0</wp:posOffset>
            </wp:positionV>
            <wp:extent cx="6141720" cy="3962400"/>
            <wp:effectExtent l="0" t="0" r="0" b="0"/>
            <wp:wrapSquare wrapText="bothSides"/>
            <wp:docPr id="150435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7834" name=""/>
                    <pic:cNvPicPr/>
                  </pic:nvPicPr>
                  <pic:blipFill>
                    <a:blip r:embed="rId39">
                      <a:extLst>
                        <a:ext uri="{28A0092B-C50C-407E-A947-70E740481C1C}">
                          <a14:useLocalDpi xmlns:a14="http://schemas.microsoft.com/office/drawing/2010/main" val="0"/>
                        </a:ext>
                      </a:extLst>
                    </a:blip>
                    <a:stretch>
                      <a:fillRect/>
                    </a:stretch>
                  </pic:blipFill>
                  <pic:spPr>
                    <a:xfrm>
                      <a:off x="0" y="0"/>
                      <a:ext cx="6141720" cy="3962400"/>
                    </a:xfrm>
                    <a:prstGeom prst="rect">
                      <a:avLst/>
                    </a:prstGeom>
                  </pic:spPr>
                </pic:pic>
              </a:graphicData>
            </a:graphic>
            <wp14:sizeRelH relativeFrom="page">
              <wp14:pctWidth>0</wp14:pctWidth>
            </wp14:sizeRelH>
            <wp14:sizeRelV relativeFrom="page">
              <wp14:pctHeight>0</wp14:pctHeight>
            </wp14:sizeRelV>
          </wp:anchor>
        </w:drawing>
      </w:r>
    </w:p>
    <w:p w14:paraId="1CD55F7B" w14:textId="77777777" w:rsidR="00CC403D" w:rsidRPr="00CC403D" w:rsidRDefault="00CC403D" w:rsidP="00CC403D">
      <w:pPr>
        <w:rPr>
          <w:sz w:val="28"/>
          <w:szCs w:val="28"/>
        </w:rPr>
      </w:pPr>
    </w:p>
    <w:sectPr w:rsidR="00CC403D" w:rsidRPr="00CC403D" w:rsidSect="00914F99">
      <w:footerReference w:type="default" r:id="rId40"/>
      <w:pgSz w:w="12240" w:h="15840" w:code="1"/>
      <w:pgMar w:top="720" w:right="1440" w:bottom="0" w:left="1440" w:header="0" w:footer="432" w:gutter="0"/>
      <w:pgBorders w:offsetFrom="page">
        <w:top w:val="threeDEngrave" w:sz="12" w:space="24" w:color="FF7900" w:themeColor="accent2"/>
        <w:left w:val="threeDEngrave" w:sz="12" w:space="24" w:color="FF7900" w:themeColor="accent2"/>
        <w:bottom w:val="threeDEmboss" w:sz="12" w:space="24" w:color="FF7900" w:themeColor="accent2"/>
        <w:right w:val="threeDEmboss" w:sz="12" w:space="24" w:color="FF7900"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03400" w14:textId="77777777" w:rsidR="008B664E" w:rsidRDefault="008B664E" w:rsidP="009B2968">
      <w:r>
        <w:separator/>
      </w:r>
    </w:p>
  </w:endnote>
  <w:endnote w:type="continuationSeparator" w:id="0">
    <w:p w14:paraId="65C3D4EB" w14:textId="77777777" w:rsidR="008B664E" w:rsidRDefault="008B664E" w:rsidP="009B2968">
      <w:r>
        <w:continuationSeparator/>
      </w:r>
    </w:p>
  </w:endnote>
  <w:endnote w:type="continuationNotice" w:id="1">
    <w:p w14:paraId="46563345" w14:textId="77777777" w:rsidR="008B664E" w:rsidRDefault="008B6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CFD10" w14:textId="77777777" w:rsidR="00963A05" w:rsidRPr="00CB7EED" w:rsidRDefault="00963A05" w:rsidP="00963A05">
    <w:pPr>
      <w:pStyle w:val="Footer"/>
      <w:rPr>
        <w:color w:val="000000" w:themeColor="text1"/>
      </w:rPr>
    </w:pPr>
    <w:r w:rsidRPr="00CB7EED">
      <w:rPr>
        <w:color w:val="000000" w:themeColor="text1"/>
      </w:rPr>
      <w:t xml:space="preserve">PAGE   </w:t>
    </w:r>
    <w:r w:rsidRPr="00CB7EED">
      <w:rPr>
        <w:color w:val="000000" w:themeColor="text1"/>
      </w:rPr>
      <w:fldChar w:fldCharType="begin"/>
    </w:r>
    <w:r w:rsidRPr="00CB7EED">
      <w:rPr>
        <w:color w:val="000000" w:themeColor="text1"/>
      </w:rPr>
      <w:instrText xml:space="preserve"> PAGE   \* MERGEFORMAT </w:instrText>
    </w:r>
    <w:r w:rsidRPr="00CB7EED">
      <w:rPr>
        <w:color w:val="000000" w:themeColor="text1"/>
      </w:rPr>
      <w:fldChar w:fldCharType="separate"/>
    </w:r>
    <w:r w:rsidRPr="00CB7EED">
      <w:rPr>
        <w:noProof/>
        <w:color w:val="000000" w:themeColor="text1"/>
      </w:rPr>
      <w:t>1</w:t>
    </w:r>
    <w:r w:rsidRPr="00CB7EED">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82714" w14:textId="77777777" w:rsidR="008B664E" w:rsidRDefault="008B664E" w:rsidP="009B2968">
      <w:r>
        <w:separator/>
      </w:r>
    </w:p>
  </w:footnote>
  <w:footnote w:type="continuationSeparator" w:id="0">
    <w:p w14:paraId="30D33DB6" w14:textId="77777777" w:rsidR="008B664E" w:rsidRDefault="008B664E" w:rsidP="009B2968">
      <w:r>
        <w:continuationSeparator/>
      </w:r>
    </w:p>
  </w:footnote>
  <w:footnote w:type="continuationNotice" w:id="1">
    <w:p w14:paraId="38B042C8" w14:textId="77777777" w:rsidR="008B664E" w:rsidRDefault="008B66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1D715B"/>
    <w:multiLevelType w:val="hybridMultilevel"/>
    <w:tmpl w:val="E84085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84738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0B"/>
    <w:rsid w:val="000114EB"/>
    <w:rsid w:val="000359D1"/>
    <w:rsid w:val="00052357"/>
    <w:rsid w:val="00075273"/>
    <w:rsid w:val="00107000"/>
    <w:rsid w:val="00165B5C"/>
    <w:rsid w:val="001B51EB"/>
    <w:rsid w:val="001D390E"/>
    <w:rsid w:val="001E116A"/>
    <w:rsid w:val="001E6E16"/>
    <w:rsid w:val="00211CE6"/>
    <w:rsid w:val="002366C9"/>
    <w:rsid w:val="00280601"/>
    <w:rsid w:val="002B691E"/>
    <w:rsid w:val="003A7DA5"/>
    <w:rsid w:val="003E6AB7"/>
    <w:rsid w:val="00457C5A"/>
    <w:rsid w:val="00472012"/>
    <w:rsid w:val="004D04C4"/>
    <w:rsid w:val="004D6C66"/>
    <w:rsid w:val="004F4987"/>
    <w:rsid w:val="00542AAF"/>
    <w:rsid w:val="00542ED5"/>
    <w:rsid w:val="005526B1"/>
    <w:rsid w:val="005749CA"/>
    <w:rsid w:val="00585225"/>
    <w:rsid w:val="005F0D59"/>
    <w:rsid w:val="005F1F51"/>
    <w:rsid w:val="00604383"/>
    <w:rsid w:val="0068475B"/>
    <w:rsid w:val="006C114A"/>
    <w:rsid w:val="006C60E6"/>
    <w:rsid w:val="0080181D"/>
    <w:rsid w:val="00861D4C"/>
    <w:rsid w:val="008A53C6"/>
    <w:rsid w:val="008B664E"/>
    <w:rsid w:val="008F65A3"/>
    <w:rsid w:val="00914F99"/>
    <w:rsid w:val="00926D87"/>
    <w:rsid w:val="00952F7D"/>
    <w:rsid w:val="00963A05"/>
    <w:rsid w:val="009A380C"/>
    <w:rsid w:val="009B2968"/>
    <w:rsid w:val="009B6A8C"/>
    <w:rsid w:val="009B72D4"/>
    <w:rsid w:val="009D4923"/>
    <w:rsid w:val="009E221F"/>
    <w:rsid w:val="00A07DCE"/>
    <w:rsid w:val="00A123DD"/>
    <w:rsid w:val="00A47426"/>
    <w:rsid w:val="00A555FD"/>
    <w:rsid w:val="00A602AF"/>
    <w:rsid w:val="00A64F96"/>
    <w:rsid w:val="00A74E01"/>
    <w:rsid w:val="00A84C2E"/>
    <w:rsid w:val="00A953ED"/>
    <w:rsid w:val="00B26A3E"/>
    <w:rsid w:val="00B323A3"/>
    <w:rsid w:val="00B618DF"/>
    <w:rsid w:val="00B84F4A"/>
    <w:rsid w:val="00B918EB"/>
    <w:rsid w:val="00B93B85"/>
    <w:rsid w:val="00C3007A"/>
    <w:rsid w:val="00C50070"/>
    <w:rsid w:val="00C8517B"/>
    <w:rsid w:val="00C95220"/>
    <w:rsid w:val="00CB7EED"/>
    <w:rsid w:val="00CC403D"/>
    <w:rsid w:val="00D02135"/>
    <w:rsid w:val="00D058E9"/>
    <w:rsid w:val="00D2287C"/>
    <w:rsid w:val="00D80DC6"/>
    <w:rsid w:val="00D92F40"/>
    <w:rsid w:val="00D9600E"/>
    <w:rsid w:val="00E44B70"/>
    <w:rsid w:val="00E6550B"/>
    <w:rsid w:val="00E832AC"/>
    <w:rsid w:val="00EA4A50"/>
    <w:rsid w:val="00EE32BD"/>
    <w:rsid w:val="00F4393B"/>
    <w:rsid w:val="00F445AA"/>
    <w:rsid w:val="00F55AB1"/>
    <w:rsid w:val="00F7398A"/>
    <w:rsid w:val="00FD3757"/>
    <w:rsid w:val="3A062D1D"/>
    <w:rsid w:val="44986CA2"/>
    <w:rsid w:val="5CE6EAB4"/>
    <w:rsid w:val="74A3534E"/>
    <w:rsid w:val="7D051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E8ADD"/>
  <w15:chartTrackingRefBased/>
  <w15:docId w15:val="{3DD5F923-0E6F-4DB1-B922-C2EA33C01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542ED5"/>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963A05"/>
    <w:pPr>
      <w:outlineLvl w:val="4"/>
    </w:pPr>
    <w:rPr>
      <w:b/>
      <w:color w:val="A989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963A05"/>
    <w:rPr>
      <w:b/>
      <w:color w:val="A9890B" w:themeColor="accent1" w:themeShade="BF"/>
      <w:sz w:val="28"/>
      <w:szCs w:val="28"/>
    </w:rPr>
  </w:style>
  <w:style w:type="character" w:styleId="PlaceholderText">
    <w:name w:val="Placeholder Text"/>
    <w:basedOn w:val="DefaultParagraphFont"/>
    <w:uiPriority w:val="99"/>
    <w:semiHidden/>
    <w:rsid w:val="00A123DD"/>
    <w:rPr>
      <w:color w:val="808080"/>
    </w:rPr>
  </w:style>
  <w:style w:type="paragraph" w:customStyle="1" w:styleId="Logotext">
    <w:name w:val="Logo text"/>
    <w:basedOn w:val="Normal"/>
    <w:uiPriority w:val="7"/>
    <w:qFormat/>
    <w:rsid w:val="00052357"/>
    <w:rPr>
      <w:rFonts w:asciiTheme="majorHAnsi" w:hAnsiTheme="majorHAnsi"/>
      <w:noProof/>
      <w:sz w:val="48"/>
      <w:szCs w:val="48"/>
      <w:lang w:val="en-AU" w:eastAsia="en-AU"/>
    </w:rPr>
  </w:style>
  <w:style w:type="paragraph" w:customStyle="1" w:styleId="3DB4528B0283435F83CBBF6E3254E3BB">
    <w:name w:val="3DB4528B0283435F83CBBF6E3254E3BB"/>
    <w:rsid w:val="00E6550B"/>
    <w:pPr>
      <w:spacing w:after="160" w:line="259" w:lineRule="auto"/>
    </w:pPr>
    <w:rPr>
      <w:rFonts w:eastAsiaTheme="minorEastAsia"/>
      <w:kern w:val="2"/>
      <w:sz w:val="22"/>
      <w:szCs w:val="22"/>
      <w:lang w:val="en-IN" w:eastAsia="en-IN"/>
      <w14:ligatures w14:val="standardContextual"/>
    </w:rPr>
  </w:style>
  <w:style w:type="paragraph" w:styleId="ListParagraph">
    <w:name w:val="List Paragraph"/>
    <w:basedOn w:val="Normal"/>
    <w:uiPriority w:val="34"/>
    <w:semiHidden/>
    <w:qFormat/>
    <w:rsid w:val="009E2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20ASHRAF\AppData\Roaming\Microsoft\Templates\Modern%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051252B666849E385523CA0450EB91D"/>
        <w:category>
          <w:name w:val="General"/>
          <w:gallery w:val="placeholder"/>
        </w:category>
        <w:types>
          <w:type w:val="bbPlcHdr"/>
        </w:types>
        <w:behaviors>
          <w:behavior w:val="content"/>
        </w:behaviors>
        <w:guid w:val="{AF521536-F188-401D-8256-9429BA17C46A}"/>
      </w:docPartPr>
      <w:docPartBody>
        <w:p w:rsidR="006C6BFD" w:rsidRPr="0068475B" w:rsidRDefault="006C6BFD" w:rsidP="00052357">
          <w:pPr>
            <w:pStyle w:val="Logotext"/>
          </w:pPr>
          <w:r w:rsidRPr="0068475B">
            <w:t xml:space="preserve">COMPANY </w:t>
          </w:r>
        </w:p>
        <w:p w:rsidR="006C6BFD" w:rsidRDefault="006C6BFD">
          <w:pPr>
            <w:pStyle w:val="1051252B666849E385523CA0450EB91D"/>
          </w:pPr>
          <w:r w:rsidRPr="0068475B">
            <w:t>LOGO</w:t>
          </w:r>
          <w:r>
            <w:t xml:space="preserve"> HERE</w:t>
          </w:r>
        </w:p>
      </w:docPartBody>
    </w:docPart>
    <w:docPart>
      <w:docPartPr>
        <w:name w:val="929806758F9348F9B041BA36D04F95ED"/>
        <w:category>
          <w:name w:val="General"/>
          <w:gallery w:val="placeholder"/>
        </w:category>
        <w:types>
          <w:type w:val="bbPlcHdr"/>
        </w:types>
        <w:behaviors>
          <w:behavior w:val="content"/>
        </w:behaviors>
        <w:guid w:val="{A4FB3E53-D884-49AD-8DFB-21A20635AF60}"/>
      </w:docPartPr>
      <w:docPartBody>
        <w:p w:rsidR="006C6BFD" w:rsidRDefault="006C6BFD">
          <w:pPr>
            <w:pStyle w:val="929806758F9348F9B041BA36D04F95ED"/>
          </w:pPr>
          <w:r>
            <w:t>Adatum Corp.</w:t>
          </w:r>
        </w:p>
      </w:docPartBody>
    </w:docPart>
    <w:docPart>
      <w:docPartPr>
        <w:name w:val="F59B33B9A8FE427E80CF0D8EEA2D027F"/>
        <w:category>
          <w:name w:val="General"/>
          <w:gallery w:val="placeholder"/>
        </w:category>
        <w:types>
          <w:type w:val="bbPlcHdr"/>
        </w:types>
        <w:behaviors>
          <w:behavior w:val="content"/>
        </w:behaviors>
        <w:guid w:val="{0FAC5B6C-5B7D-4ED9-8168-5B35AF24126B}"/>
      </w:docPartPr>
      <w:docPartBody>
        <w:p w:rsidR="006C6BFD" w:rsidRDefault="006C6BFD">
          <w:pPr>
            <w:pStyle w:val="F59B33B9A8FE427E80CF0D8EEA2D027F"/>
          </w:pPr>
          <w:r>
            <w:t>August 20XX</w:t>
          </w:r>
        </w:p>
      </w:docPartBody>
    </w:docPart>
    <w:docPart>
      <w:docPartPr>
        <w:name w:val="25FE2B12429E4FBC9559ABE38687902B"/>
        <w:category>
          <w:name w:val="General"/>
          <w:gallery w:val="placeholder"/>
        </w:category>
        <w:types>
          <w:type w:val="bbPlcHdr"/>
        </w:types>
        <w:behaviors>
          <w:behavior w:val="content"/>
        </w:behaviors>
        <w:guid w:val="{5AE8A680-F82C-4A59-9310-747FF8BA2FB8}"/>
      </w:docPartPr>
      <w:docPartBody>
        <w:p w:rsidR="006C6BFD" w:rsidRDefault="006C6BFD">
          <w:pPr>
            <w:pStyle w:val="25FE2B12429E4FBC9559ABE38687902B"/>
          </w:pPr>
          <w:r>
            <w:t>Frey Munch</w:t>
          </w:r>
        </w:p>
      </w:docPartBody>
    </w:docPart>
    <w:docPart>
      <w:docPartPr>
        <w:name w:val="6EC3D4355CCF46EC9DFA49BF7C092A65"/>
        <w:category>
          <w:name w:val="General"/>
          <w:gallery w:val="placeholder"/>
        </w:category>
        <w:types>
          <w:type w:val="bbPlcHdr"/>
        </w:types>
        <w:behaviors>
          <w:behavior w:val="content"/>
        </w:behaviors>
        <w:guid w:val="{544BE189-A450-4008-8FEB-AD039C92EC04}"/>
      </w:docPartPr>
      <w:docPartBody>
        <w:p w:rsidR="006C6BFD" w:rsidRDefault="006C6BFD">
          <w:pPr>
            <w:pStyle w:val="6EC3D4355CCF46EC9DFA49BF7C092A65"/>
          </w:pPr>
          <w:r w:rsidRPr="00E832AC">
            <w:t>REPORT TITLE</w:t>
          </w:r>
        </w:p>
      </w:docPartBody>
    </w:docPart>
    <w:docPart>
      <w:docPartPr>
        <w:name w:val="20F7A33A6DE34C36BB4DA41C61D50D92"/>
        <w:category>
          <w:name w:val="General"/>
          <w:gallery w:val="placeholder"/>
        </w:category>
        <w:types>
          <w:type w:val="bbPlcHdr"/>
        </w:types>
        <w:behaviors>
          <w:behavior w:val="content"/>
        </w:behaviors>
        <w:guid w:val="{E85B6402-EA56-4092-BD3F-CED08FB5DBE1}"/>
      </w:docPartPr>
      <w:docPartBody>
        <w:p w:rsidR="006C6BFD" w:rsidRDefault="006C6BFD">
          <w:pPr>
            <w:pStyle w:val="20F7A33A6DE34C36BB4DA41C61D50D92"/>
          </w:pPr>
          <w:r w:rsidRPr="00E832AC">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BFD"/>
    <w:rsid w:val="004C350F"/>
    <w:rsid w:val="004F4987"/>
    <w:rsid w:val="0050675E"/>
    <w:rsid w:val="006C6BFD"/>
    <w:rsid w:val="00C50070"/>
    <w:rsid w:val="00D228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text">
    <w:name w:val="Logo text"/>
    <w:basedOn w:val="Normal"/>
    <w:uiPriority w:val="7"/>
    <w:qFormat/>
    <w:pPr>
      <w:spacing w:after="0" w:line="240" w:lineRule="auto"/>
    </w:pPr>
    <w:rPr>
      <w:rFonts w:asciiTheme="majorHAnsi" w:eastAsiaTheme="minorHAnsi" w:hAnsiTheme="majorHAnsi"/>
      <w:noProof/>
      <w:kern w:val="0"/>
      <w:sz w:val="48"/>
      <w:szCs w:val="48"/>
      <w:lang w:val="en-AU" w:eastAsia="en-AU"/>
      <w14:ligatures w14:val="none"/>
    </w:rPr>
  </w:style>
  <w:style w:type="paragraph" w:customStyle="1" w:styleId="1051252B666849E385523CA0450EB91D">
    <w:name w:val="1051252B666849E385523CA0450EB91D"/>
  </w:style>
  <w:style w:type="paragraph" w:customStyle="1" w:styleId="929806758F9348F9B041BA36D04F95ED">
    <w:name w:val="929806758F9348F9B041BA36D04F95ED"/>
  </w:style>
  <w:style w:type="paragraph" w:customStyle="1" w:styleId="F59B33B9A8FE427E80CF0D8EEA2D027F">
    <w:name w:val="F59B33B9A8FE427E80CF0D8EEA2D027F"/>
  </w:style>
  <w:style w:type="paragraph" w:customStyle="1" w:styleId="25FE2B12429E4FBC9559ABE38687902B">
    <w:name w:val="25FE2B12429E4FBC9559ABE38687902B"/>
  </w:style>
  <w:style w:type="paragraph" w:customStyle="1" w:styleId="6EC3D4355CCF46EC9DFA49BF7C092A65">
    <w:name w:val="6EC3D4355CCF46EC9DFA49BF7C092A65"/>
  </w:style>
  <w:style w:type="character" w:styleId="PlaceholderText">
    <w:name w:val="Placeholder Text"/>
    <w:basedOn w:val="DefaultParagraphFont"/>
    <w:uiPriority w:val="99"/>
    <w:semiHidden/>
    <w:rsid w:val="0050675E"/>
    <w:rPr>
      <w:color w:val="808080"/>
    </w:rPr>
  </w:style>
  <w:style w:type="paragraph" w:customStyle="1" w:styleId="20F7A33A6DE34C36BB4DA41C61D50D92">
    <w:name w:val="20F7A33A6DE34C36BB4DA41C61D50D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3B489-F74F-4941-820E-F5FA339F4067}">
  <ds:schemaRefs>
    <ds:schemaRef ds:uri="http://schemas.openxmlformats.org/officeDocument/2006/bibliography"/>
  </ds:schemaRefs>
</ds:datastoreItem>
</file>

<file path=customXml/itemProps2.xml><?xml version="1.0" encoding="utf-8"?>
<ds:datastoreItem xmlns:ds="http://schemas.openxmlformats.org/officeDocument/2006/customXml" ds:itemID="{14FD8A32-7148-40B3-868C-0E723CA13CC8}">
  <ds:schemaRefs>
    <ds:schemaRef ds:uri="http://schemas.microsoft.com/sharepoint/v3/contenttype/forms"/>
  </ds:schemaRefs>
</ds:datastoreItem>
</file>

<file path=customXml/itemProps3.xml><?xml version="1.0" encoding="utf-8"?>
<ds:datastoreItem xmlns:ds="http://schemas.openxmlformats.org/officeDocument/2006/customXml" ds:itemID="{E769FDC0-F799-4A71-8178-C7F73B277BBF}">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9CC2AD7B-4358-4837-941C-D27CB7E4F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report</Template>
  <TotalTime>123</TotalTime>
  <Pages>16</Pages>
  <Words>1072</Words>
  <Characters>5030</Characters>
  <Application>Microsoft Office Word</Application>
  <DocSecurity>0</DocSecurity>
  <Lines>201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ASHRAF</dc:creator>
  <cp:keywords/>
  <dc:description/>
  <cp:lastModifiedBy>Md. Ashraf</cp:lastModifiedBy>
  <cp:revision>24</cp:revision>
  <dcterms:created xsi:type="dcterms:W3CDTF">2024-05-04T12:42:00Z</dcterms:created>
  <dcterms:modified xsi:type="dcterms:W3CDTF">2024-05-23T11:13:00Z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y fmtid="{D5CDD505-2E9C-101B-9397-08002B2CF9AE}" pid="4" name="GrammarlyDocumentId">
    <vt:lpwstr>ee16738b-2479-4d9f-afcb-2446ce07a8c3</vt:lpwstr>
  </property>
</Properties>
</file>